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5CB" w:rsidRPr="000D60D6" w:rsidRDefault="007265CB" w:rsidP="00EE688A">
      <w:pPr>
        <w:spacing w:line="60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D60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</w:t>
      </w:r>
    </w:p>
    <w:p w:rsidR="007265CB" w:rsidRPr="00EE688A" w:rsidRDefault="007265CB" w:rsidP="00EE688A">
      <w:pPr>
        <w:spacing w:line="600" w:lineRule="exact"/>
        <w:ind w:firstLineChars="14" w:firstLine="56"/>
        <w:jc w:val="center"/>
        <w:rPr>
          <w:rFonts w:ascii="方正小标宋简体" w:eastAsia="方正小标宋简体" w:hAnsi="华文中宋" w:cs="宋体"/>
          <w:color w:val="000000"/>
          <w:kern w:val="0"/>
          <w:sz w:val="40"/>
          <w:szCs w:val="44"/>
        </w:rPr>
      </w:pPr>
      <w:r w:rsidRPr="00EE688A">
        <w:rPr>
          <w:rFonts w:ascii="方正小标宋简体" w:eastAsia="方正小标宋简体" w:hAnsi="华文中宋" w:cs="宋体"/>
          <w:color w:val="000000"/>
          <w:kern w:val="0"/>
          <w:sz w:val="40"/>
          <w:szCs w:val="44"/>
        </w:rPr>
        <w:t>2016</w:t>
      </w:r>
      <w:r w:rsidRPr="00EE688A">
        <w:rPr>
          <w:rFonts w:ascii="方正小标宋简体" w:eastAsia="方正小标宋简体" w:hAnsi="华文中宋" w:cs="宋体" w:hint="eastAsia"/>
          <w:color w:val="000000"/>
          <w:kern w:val="0"/>
          <w:sz w:val="40"/>
          <w:szCs w:val="44"/>
        </w:rPr>
        <w:t>年全国</w:t>
      </w:r>
      <w:r w:rsidRPr="00EE688A">
        <w:rPr>
          <w:rFonts w:ascii="方正小标宋简体" w:eastAsia="方正小标宋简体" w:hAnsi="华文中宋" w:cs="宋体" w:hint="eastAsia"/>
          <w:bCs/>
          <w:color w:val="000000"/>
          <w:kern w:val="0"/>
          <w:sz w:val="40"/>
          <w:szCs w:val="44"/>
        </w:rPr>
        <w:t>综合医院、专科医院、妇幼保健院</w:t>
      </w:r>
    </w:p>
    <w:p w:rsidR="007265CB" w:rsidRPr="00EE688A" w:rsidRDefault="007265CB" w:rsidP="00EE688A">
      <w:pPr>
        <w:spacing w:line="600" w:lineRule="exact"/>
        <w:ind w:firstLineChars="14" w:firstLine="56"/>
        <w:jc w:val="center"/>
        <w:rPr>
          <w:rFonts w:ascii="方正小标宋简体" w:eastAsia="方正小标宋简体" w:hAnsi="华文中宋" w:cs="宋体"/>
          <w:color w:val="000000"/>
          <w:kern w:val="0"/>
          <w:sz w:val="40"/>
          <w:szCs w:val="44"/>
        </w:rPr>
      </w:pPr>
      <w:r w:rsidRPr="00EE688A">
        <w:rPr>
          <w:rFonts w:ascii="方正小标宋简体" w:eastAsia="方正小标宋简体" w:hAnsi="华文中宋" w:cs="宋体" w:hint="eastAsia"/>
          <w:color w:val="000000"/>
          <w:kern w:val="0"/>
          <w:sz w:val="40"/>
          <w:szCs w:val="44"/>
        </w:rPr>
        <w:t>中医药工作示范单位名单（复审单位）</w:t>
      </w:r>
    </w:p>
    <w:p w:rsidR="007265CB" w:rsidRPr="00F12460" w:rsidRDefault="007265CB" w:rsidP="00EE688A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7265CB" w:rsidRPr="00F12460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F12460">
        <w:rPr>
          <w:rFonts w:ascii="黑体" w:eastAsia="黑体" w:hint="eastAsia"/>
          <w:sz w:val="32"/>
          <w:szCs w:val="32"/>
        </w:rPr>
        <w:t>北京市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北京医院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中日友好医院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首都医科大学附属北京地坛医院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首都医科大学附属北京佑安医院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天津市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天津市第一中心医院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河北省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河北省人民医院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河北省老年病医院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河北省眼科医院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石家庄市第一医院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辽宁省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中国医科大学附属盛京医院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黑龙江省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齐齐哈尔市第一医院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齐齐哈尔建华医院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上海市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上海市第一人民医院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上海市第十人民医院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上海市静安区中心医院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江苏省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江苏省人民医院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江苏大学附属医院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徐州市中心医院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盐城市第一人民医院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江阴市人民医院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启东市人民医院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南京市妇幼保健院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浙江省</w:t>
      </w:r>
    </w:p>
    <w:p w:rsidR="007265CB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浙江大学医学院附属第一医院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宁波市第一医院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温州医科大学附属第一医院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杭州市第三人民医院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安徽省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蚌埠医学院第一附属医院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芜湖市第五人民医院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泾县医院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福建省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福建省立医院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福鼎市医院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福建医科大学附属第一医院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厦门大学附属第一医院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武平县医院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江西省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南昌市第九医院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景德镇市第一人民医院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新余市人民医院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萍乡市人民医院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井冈山大学附属医院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山东省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山东省立医院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山东省千佛山医院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山东大学齐鲁医院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河南省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河南科技大学第二附属医院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开封市第二人民医院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平顶山市第二人民医院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湖北省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十堰市人民医院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十堰市太和医院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随州市中心医院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湖南省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湘南学院附属医院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湘乡市人民医院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湖南省妇幼保健院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广东省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中山大学附属第一医院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广州市第八人民医院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中山市黄圃人民医院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阳江市人民医院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深圳市妇幼保健院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广西壮族自治区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广西民族医院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南宁市第一人民医院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柳州市人民医院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横县人民医院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海南省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海南医学院第一附属医院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重庆市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重庆市巴南区人民医院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重庆市涪陵中心医院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重庆市长寿区人民医院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四川省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川北医学院附属医院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雅安市人民医院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双流县第一人民医院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天府新区人民医院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贵州省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黔西南布依族苗族自治州人民医院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黔南</w:t>
      </w:r>
      <w:r>
        <w:rPr>
          <w:rFonts w:ascii="仿宋_GB2312" w:eastAsia="仿宋_GB2312" w:hint="eastAsia"/>
          <w:sz w:val="32"/>
          <w:szCs w:val="32"/>
        </w:rPr>
        <w:t>州</w:t>
      </w:r>
      <w:r w:rsidRPr="00F12460">
        <w:rPr>
          <w:rFonts w:ascii="仿宋_GB2312" w:eastAsia="仿宋_GB2312" w:hint="eastAsia"/>
          <w:sz w:val="32"/>
          <w:szCs w:val="32"/>
        </w:rPr>
        <w:t>布依族苗族自治州人民医院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遵义市第一人民医院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黔西县中心医院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陕西省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西安交通大学第一附属医院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甘肃省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甘肃省人民医院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兰州石化总医院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白银市第二人民医院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武威市人民医院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武威市凉州医院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平凉市第二人民医院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宁夏回族自治区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宁夏回族自治区人民医院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宁夏医科大学总医院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中宁县人民医院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新疆维吾尔族自治区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新疆维吾尔自治区人民医院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新疆医科大学第一附属医院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哈密地区中心医院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巴音郭楞蒙</w:t>
      </w:r>
      <w:r>
        <w:rPr>
          <w:rFonts w:ascii="仿宋_GB2312" w:eastAsia="仿宋_GB2312" w:hint="eastAsia"/>
          <w:sz w:val="32"/>
          <w:szCs w:val="32"/>
        </w:rPr>
        <w:t>古</w:t>
      </w:r>
      <w:r w:rsidRPr="00F12460">
        <w:rPr>
          <w:rFonts w:ascii="仿宋_GB2312" w:eastAsia="仿宋_GB2312" w:hint="eastAsia"/>
          <w:sz w:val="32"/>
          <w:szCs w:val="32"/>
        </w:rPr>
        <w:t>族自治州博湖县人民医院</w:t>
      </w:r>
    </w:p>
    <w:p w:rsidR="007265CB" w:rsidRDefault="007265CB" w:rsidP="00EE688A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 w:rsidR="007265CB" w:rsidRDefault="007265CB" w:rsidP="00EE688A">
      <w:pPr>
        <w:spacing w:line="600" w:lineRule="exact"/>
        <w:jc w:val="left"/>
        <w:rPr>
          <w:rFonts w:ascii="黑体" w:eastAsia="黑体"/>
          <w:sz w:val="32"/>
          <w:szCs w:val="32"/>
        </w:rPr>
      </w:pPr>
      <w:r w:rsidRPr="009C7AEC">
        <w:rPr>
          <w:rFonts w:ascii="黑体" w:eastAsia="黑体" w:hint="eastAsia"/>
          <w:sz w:val="32"/>
          <w:szCs w:val="32"/>
        </w:rPr>
        <w:t>军队系统</w:t>
      </w:r>
    </w:p>
    <w:p w:rsidR="007265CB" w:rsidRPr="009C7AEC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7AEC">
        <w:rPr>
          <w:rFonts w:ascii="仿宋_GB2312" w:eastAsia="仿宋_GB2312" w:hint="eastAsia"/>
          <w:sz w:val="32"/>
          <w:szCs w:val="32"/>
        </w:rPr>
        <w:t>第</w:t>
      </w:r>
      <w:r w:rsidRPr="009C7AEC">
        <w:rPr>
          <w:rFonts w:ascii="仿宋_GB2312" w:eastAsia="仿宋_GB2312"/>
          <w:sz w:val="32"/>
          <w:szCs w:val="32"/>
        </w:rPr>
        <w:t>252</w:t>
      </w:r>
      <w:r w:rsidRPr="009C7AEC">
        <w:rPr>
          <w:rFonts w:ascii="仿宋_GB2312" w:eastAsia="仿宋_GB2312" w:hint="eastAsia"/>
          <w:sz w:val="32"/>
          <w:szCs w:val="32"/>
        </w:rPr>
        <w:t>医院</w:t>
      </w:r>
    </w:p>
    <w:p w:rsidR="007265CB" w:rsidRPr="009C7AEC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7AEC">
        <w:rPr>
          <w:rFonts w:ascii="仿宋_GB2312" w:eastAsia="仿宋_GB2312" w:hint="eastAsia"/>
          <w:sz w:val="32"/>
          <w:szCs w:val="32"/>
        </w:rPr>
        <w:t>海军总医院</w:t>
      </w:r>
    </w:p>
    <w:p w:rsidR="007265CB" w:rsidRPr="009C7AEC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7AEC">
        <w:rPr>
          <w:rFonts w:ascii="仿宋_GB2312" w:eastAsia="仿宋_GB2312" w:hint="eastAsia"/>
          <w:sz w:val="32"/>
          <w:szCs w:val="32"/>
        </w:rPr>
        <w:t>第</w:t>
      </w:r>
      <w:r w:rsidRPr="009C7AEC">
        <w:rPr>
          <w:rFonts w:ascii="仿宋_GB2312" w:eastAsia="仿宋_GB2312"/>
          <w:sz w:val="32"/>
          <w:szCs w:val="32"/>
        </w:rPr>
        <w:t>306</w:t>
      </w:r>
      <w:r w:rsidRPr="009C7AEC">
        <w:rPr>
          <w:rFonts w:ascii="仿宋_GB2312" w:eastAsia="仿宋_GB2312" w:hint="eastAsia"/>
          <w:sz w:val="32"/>
          <w:szCs w:val="32"/>
        </w:rPr>
        <w:t>医院</w:t>
      </w:r>
    </w:p>
    <w:p w:rsidR="007265CB" w:rsidRPr="009C7AEC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7AEC">
        <w:rPr>
          <w:rFonts w:ascii="仿宋_GB2312" w:eastAsia="仿宋_GB2312" w:hint="eastAsia"/>
          <w:sz w:val="32"/>
          <w:szCs w:val="32"/>
        </w:rPr>
        <w:t>第二军医大学第二附属医院</w:t>
      </w:r>
    </w:p>
    <w:p w:rsidR="007265CB" w:rsidRPr="009C7AEC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7AEC">
        <w:rPr>
          <w:rFonts w:ascii="仿宋_GB2312" w:eastAsia="仿宋_GB2312" w:hint="eastAsia"/>
          <w:sz w:val="32"/>
          <w:szCs w:val="32"/>
        </w:rPr>
        <w:t>第三军医大学第二附属医院</w:t>
      </w:r>
    </w:p>
    <w:p w:rsidR="007265CB" w:rsidRPr="009C7AEC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7AEC">
        <w:rPr>
          <w:rFonts w:ascii="仿宋_GB2312" w:eastAsia="仿宋_GB2312" w:hint="eastAsia"/>
          <w:sz w:val="32"/>
          <w:szCs w:val="32"/>
        </w:rPr>
        <w:t>第四军医大学第二附属医院</w:t>
      </w:r>
    </w:p>
    <w:p w:rsidR="007265CB" w:rsidRPr="009C7AEC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7AEC">
        <w:rPr>
          <w:rFonts w:ascii="仿宋_GB2312" w:eastAsia="仿宋_GB2312" w:hint="eastAsia"/>
          <w:sz w:val="32"/>
          <w:szCs w:val="32"/>
        </w:rPr>
        <w:t>杭州疗养院</w:t>
      </w:r>
    </w:p>
    <w:p w:rsidR="007265CB" w:rsidRPr="009C7AEC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7AEC">
        <w:rPr>
          <w:rFonts w:ascii="仿宋_GB2312" w:eastAsia="仿宋_GB2312" w:hint="eastAsia"/>
          <w:sz w:val="32"/>
          <w:szCs w:val="32"/>
        </w:rPr>
        <w:t>兰州总医院</w:t>
      </w:r>
    </w:p>
    <w:p w:rsidR="007265CB" w:rsidRPr="009C7AEC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7AEC">
        <w:rPr>
          <w:rFonts w:ascii="仿宋_GB2312" w:eastAsia="仿宋_GB2312" w:hint="eastAsia"/>
          <w:sz w:val="32"/>
          <w:szCs w:val="32"/>
        </w:rPr>
        <w:t>成都总医院</w:t>
      </w:r>
    </w:p>
    <w:p w:rsidR="007265CB" w:rsidRPr="009C7AEC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7AEC">
        <w:rPr>
          <w:rFonts w:ascii="仿宋_GB2312" w:eastAsia="仿宋_GB2312" w:hint="eastAsia"/>
          <w:sz w:val="32"/>
          <w:szCs w:val="32"/>
        </w:rPr>
        <w:t>第</w:t>
      </w:r>
      <w:r w:rsidRPr="009C7AEC">
        <w:rPr>
          <w:rFonts w:ascii="仿宋_GB2312" w:eastAsia="仿宋_GB2312"/>
          <w:sz w:val="32"/>
          <w:szCs w:val="32"/>
        </w:rPr>
        <w:t>107</w:t>
      </w:r>
      <w:r w:rsidRPr="009C7AEC">
        <w:rPr>
          <w:rFonts w:ascii="仿宋_GB2312" w:eastAsia="仿宋_GB2312" w:hint="eastAsia"/>
          <w:sz w:val="32"/>
          <w:szCs w:val="32"/>
        </w:rPr>
        <w:t>医院</w:t>
      </w:r>
    </w:p>
    <w:p w:rsidR="007265CB" w:rsidRPr="009C7AEC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C7AEC">
        <w:rPr>
          <w:rFonts w:ascii="仿宋_GB2312" w:eastAsia="仿宋_GB2312" w:hint="eastAsia"/>
          <w:sz w:val="32"/>
          <w:szCs w:val="32"/>
        </w:rPr>
        <w:t>第</w:t>
      </w:r>
      <w:r w:rsidRPr="009C7AEC">
        <w:rPr>
          <w:rFonts w:ascii="仿宋_GB2312" w:eastAsia="仿宋_GB2312"/>
          <w:sz w:val="32"/>
          <w:szCs w:val="32"/>
        </w:rPr>
        <w:t>211</w:t>
      </w:r>
      <w:r w:rsidRPr="009C7AEC">
        <w:rPr>
          <w:rFonts w:ascii="仿宋_GB2312" w:eastAsia="仿宋_GB2312" w:hint="eastAsia"/>
          <w:sz w:val="32"/>
          <w:szCs w:val="32"/>
        </w:rPr>
        <w:t>医院</w:t>
      </w:r>
    </w:p>
    <w:p w:rsidR="007265CB" w:rsidRPr="000D60D6" w:rsidRDefault="007265CB" w:rsidP="00EE688A">
      <w:pPr>
        <w:spacing w:line="60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C7AEC">
        <w:rPr>
          <w:rFonts w:ascii="仿宋_GB2312" w:eastAsia="仿宋_GB2312" w:hint="eastAsia"/>
          <w:sz w:val="32"/>
          <w:szCs w:val="32"/>
        </w:rPr>
        <w:t>武汉总医院</w:t>
      </w:r>
      <w:r>
        <w:rPr>
          <w:rFonts w:ascii="方正小标宋简体" w:eastAsia="方正小标宋简体" w:hAnsi="华文中宋" w:cs="宋体"/>
          <w:color w:val="000000"/>
          <w:kern w:val="0"/>
          <w:sz w:val="44"/>
          <w:szCs w:val="44"/>
        </w:rPr>
        <w:br w:type="page"/>
      </w:r>
    </w:p>
    <w:p w:rsidR="007265CB" w:rsidRPr="007A38C0" w:rsidRDefault="007265CB" w:rsidP="007A38C0">
      <w:pPr>
        <w:spacing w:line="600" w:lineRule="exact"/>
        <w:ind w:firstLineChars="14" w:firstLine="56"/>
        <w:jc w:val="center"/>
        <w:rPr>
          <w:rFonts w:ascii="方正小标宋简体" w:eastAsia="方正小标宋简体" w:hAnsi="华文中宋" w:cs="宋体"/>
          <w:color w:val="000000"/>
          <w:kern w:val="0"/>
          <w:sz w:val="40"/>
          <w:szCs w:val="44"/>
        </w:rPr>
      </w:pPr>
      <w:r w:rsidRPr="007A38C0">
        <w:rPr>
          <w:rFonts w:ascii="方正小标宋简体" w:eastAsia="方正小标宋简体" w:hAnsi="华文中宋" w:cs="宋体"/>
          <w:color w:val="000000"/>
          <w:kern w:val="0"/>
          <w:sz w:val="40"/>
          <w:szCs w:val="44"/>
        </w:rPr>
        <w:t>2016</w:t>
      </w:r>
      <w:r w:rsidRPr="007A38C0">
        <w:rPr>
          <w:rFonts w:ascii="方正小标宋简体" w:eastAsia="方正小标宋简体" w:hAnsi="华文中宋" w:cs="宋体" w:hint="eastAsia"/>
          <w:color w:val="000000"/>
          <w:kern w:val="0"/>
          <w:sz w:val="40"/>
          <w:szCs w:val="44"/>
        </w:rPr>
        <w:t>年全国</w:t>
      </w:r>
      <w:r w:rsidRPr="007A38C0">
        <w:rPr>
          <w:rFonts w:ascii="方正小标宋简体" w:eastAsia="方正小标宋简体" w:hAnsi="华文中宋" w:cs="宋体" w:hint="eastAsia"/>
          <w:bCs/>
          <w:color w:val="000000"/>
          <w:kern w:val="0"/>
          <w:sz w:val="40"/>
          <w:szCs w:val="44"/>
        </w:rPr>
        <w:t>综合医院、专科医院、妇幼保健院</w:t>
      </w:r>
    </w:p>
    <w:p w:rsidR="007265CB" w:rsidRPr="007A38C0" w:rsidRDefault="007265CB" w:rsidP="007A38C0">
      <w:pPr>
        <w:spacing w:line="600" w:lineRule="exact"/>
        <w:ind w:firstLineChars="14" w:firstLine="56"/>
        <w:jc w:val="center"/>
        <w:rPr>
          <w:rFonts w:ascii="方正小标宋简体" w:eastAsia="方正小标宋简体" w:hAnsi="华文中宋" w:cs="宋体"/>
          <w:color w:val="000000"/>
          <w:kern w:val="0"/>
          <w:sz w:val="40"/>
          <w:szCs w:val="44"/>
        </w:rPr>
      </w:pPr>
      <w:r w:rsidRPr="007A38C0">
        <w:rPr>
          <w:rFonts w:ascii="方正小标宋简体" w:eastAsia="方正小标宋简体" w:hAnsi="华文中宋" w:cs="宋体" w:hint="eastAsia"/>
          <w:color w:val="000000"/>
          <w:kern w:val="0"/>
          <w:sz w:val="40"/>
          <w:szCs w:val="44"/>
        </w:rPr>
        <w:t>中医药工作示范单位名单（新申报单位）</w:t>
      </w:r>
    </w:p>
    <w:p w:rsidR="007265CB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北京市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首都医科大学附属北京友谊医院平谷医院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天津市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天津市肿瘤医院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河北省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石家庄市第三医院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内丘县人民医院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河北工程大学附属医院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石家庄市第四医院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邯郸市妇幼保健院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辽宁省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大连医科大学附属第二医院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大连市皮肤病医院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吉林省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吉林省肝胆病医院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龙井市人民医院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上海市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华东医院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上海市闵</w:t>
      </w:r>
      <w:r w:rsidRPr="00F12460">
        <w:rPr>
          <w:rFonts w:ascii="仿宋_GB2312" w:eastAsia="仿宋_GB2312" w:hint="eastAsia"/>
          <w:sz w:val="32"/>
          <w:szCs w:val="32"/>
        </w:rPr>
        <w:t>行区中心医院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江苏省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东南大学附属中大医院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张家港市第一人民医院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苏州市吴江区第一人民医院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响水县人民医院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浙江省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温州市中心医院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嘉兴市第二医院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余姚市人民医院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瑞安市人民医院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长兴县人民医院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宁海县妇幼保健院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安徽省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滨湖医院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宿州第一人民医院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铜陵市立医院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福建省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龙海市第一医院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三明市第二医院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江西省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江西省皮肤病专科医院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南昌大学第四附属医院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瑞昌市人民医院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石城县人民医院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峡江县人民医院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山东省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恒台县人民医院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莱芜市人民医院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蒙阴县人民医院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济宁医学院附属医院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济南市中心医院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淄博万杰肿瘤医院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枣庄市妇幼保健院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莱芜市妇幼保健院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河南省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南阳南石医院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方城县人民医院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鹤壁市人民医院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郑州市儿童医院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新密市妇幼保健院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湖北省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宜昌市第二人民医院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广东省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广州市白云区人民医院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中山市陈星海医院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广西壮族自治区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柳州市潭中人民医院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平南县第二人民医院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桂林市第二人民医院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梧州市人民医院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南宁市红十字会医院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海南省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三亚市人民医院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白沙县人民医院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重庆市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重庆市璧山区人民医院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重庆市石柱土家族自治县人民医院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重庆市江津区中心</w:t>
      </w:r>
      <w:r w:rsidRPr="00F12460">
        <w:rPr>
          <w:rFonts w:ascii="仿宋_GB2312" w:eastAsia="仿宋_GB2312" w:hint="eastAsia"/>
          <w:sz w:val="32"/>
          <w:szCs w:val="32"/>
        </w:rPr>
        <w:t>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四川省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成都市第五人民医院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彭州市人民医院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遂宁市第三人民医院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南江县人民医院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贵州省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贵阳市乌当区人民医院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纳雍县人民医院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沿河土家族自治县人民医院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遵义市妇幼保健院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云南省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大理州祥云县人民医院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楚雄州牟定县人民医院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红河州开远市人民医院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曲靖市罗平县人民医院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楚雄州武定县人民医院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陕西省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西安市胸科医院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洛南县医院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甘肃省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天祝县人民医院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高台县人民医院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陇西县第一人民医院</w:t>
      </w:r>
    </w:p>
    <w:p w:rsidR="007265CB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白银市妇幼保健院</w:t>
      </w:r>
    </w:p>
    <w:p w:rsidR="007265CB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8A4038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8A4038">
        <w:rPr>
          <w:rFonts w:ascii="黑体" w:eastAsia="黑体" w:hint="eastAsia"/>
          <w:sz w:val="32"/>
          <w:szCs w:val="32"/>
        </w:rPr>
        <w:t>宁夏回族自治区</w:t>
      </w:r>
    </w:p>
    <w:p w:rsidR="007265CB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A4038">
        <w:rPr>
          <w:rFonts w:ascii="仿宋_GB2312" w:eastAsia="仿宋_GB2312" w:hint="eastAsia"/>
          <w:sz w:val="32"/>
          <w:szCs w:val="32"/>
        </w:rPr>
        <w:t>石嘴山市妇幼保健院</w:t>
      </w:r>
    </w:p>
    <w:p w:rsidR="007265CB" w:rsidRPr="008A4038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4C29AF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4C29AF">
        <w:rPr>
          <w:rFonts w:ascii="黑体" w:eastAsia="黑体" w:hint="eastAsia"/>
          <w:sz w:val="32"/>
          <w:szCs w:val="32"/>
        </w:rPr>
        <w:t>新疆维吾尔族自治区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阿勒泰地区人民医院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喀什地区第二人民医院</w:t>
      </w:r>
    </w:p>
    <w:p w:rsidR="007265CB" w:rsidRPr="00F12460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塔城地区塔城市人民医院</w:t>
      </w:r>
    </w:p>
    <w:p w:rsidR="007265CB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12460">
        <w:rPr>
          <w:rFonts w:ascii="仿宋_GB2312" w:eastAsia="仿宋_GB2312" w:hint="eastAsia"/>
          <w:sz w:val="32"/>
          <w:szCs w:val="32"/>
        </w:rPr>
        <w:t>阿克苏地区妇幼保健院</w:t>
      </w:r>
    </w:p>
    <w:p w:rsidR="007265CB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265CB" w:rsidRPr="00DD3915" w:rsidRDefault="007265CB" w:rsidP="00EE688A">
      <w:pPr>
        <w:spacing w:line="600" w:lineRule="exact"/>
        <w:rPr>
          <w:rFonts w:ascii="黑体" w:eastAsia="黑体"/>
          <w:sz w:val="32"/>
          <w:szCs w:val="32"/>
        </w:rPr>
      </w:pPr>
      <w:r w:rsidRPr="00DD3915">
        <w:rPr>
          <w:rFonts w:ascii="黑体" w:eastAsia="黑体" w:hint="eastAsia"/>
          <w:sz w:val="32"/>
          <w:szCs w:val="32"/>
        </w:rPr>
        <w:t>军队系统</w:t>
      </w:r>
    </w:p>
    <w:p w:rsidR="007265CB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白求恩医务士官学校附属第</w:t>
      </w:r>
      <w:r>
        <w:rPr>
          <w:rFonts w:ascii="仿宋_GB2312" w:eastAsia="仿宋_GB2312"/>
          <w:sz w:val="32"/>
          <w:szCs w:val="32"/>
        </w:rPr>
        <w:t>260</w:t>
      </w:r>
      <w:r>
        <w:rPr>
          <w:rFonts w:ascii="仿宋_GB2312" w:eastAsia="仿宋_GB2312" w:hint="eastAsia"/>
          <w:sz w:val="32"/>
          <w:szCs w:val="32"/>
        </w:rPr>
        <w:t>医院</w:t>
      </w:r>
    </w:p>
    <w:p w:rsidR="007265CB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第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医院</w:t>
      </w:r>
    </w:p>
    <w:p w:rsidR="007265CB" w:rsidRDefault="007265CB" w:rsidP="00EE688A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大连疗养院</w:t>
      </w:r>
    </w:p>
    <w:p w:rsidR="007265CB" w:rsidRDefault="007265CB" w:rsidP="00EE688A"/>
    <w:sectPr w:rsidR="007265CB" w:rsidSect="009B5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5CB" w:rsidRDefault="007265CB" w:rsidP="00EE688A">
      <w:r>
        <w:separator/>
      </w:r>
    </w:p>
  </w:endnote>
  <w:endnote w:type="continuationSeparator" w:id="0">
    <w:p w:rsidR="007265CB" w:rsidRDefault="007265CB" w:rsidP="00EE68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5CB" w:rsidRDefault="007265CB" w:rsidP="00EE688A">
      <w:r>
        <w:separator/>
      </w:r>
    </w:p>
  </w:footnote>
  <w:footnote w:type="continuationSeparator" w:id="0">
    <w:p w:rsidR="007265CB" w:rsidRDefault="007265CB" w:rsidP="00EE68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688A"/>
    <w:rsid w:val="000D60D6"/>
    <w:rsid w:val="004C29AF"/>
    <w:rsid w:val="007265CB"/>
    <w:rsid w:val="00756982"/>
    <w:rsid w:val="007A38C0"/>
    <w:rsid w:val="008A4038"/>
    <w:rsid w:val="009B5547"/>
    <w:rsid w:val="009C7AEC"/>
    <w:rsid w:val="009F0191"/>
    <w:rsid w:val="00B730F9"/>
    <w:rsid w:val="00DD3915"/>
    <w:rsid w:val="00EE688A"/>
    <w:rsid w:val="00F12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554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EE6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E688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E68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E688A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14</Pages>
  <Words>316</Words>
  <Characters>1806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lisu</dc:creator>
  <cp:keywords/>
  <dc:description/>
  <cp:lastModifiedBy>User</cp:lastModifiedBy>
  <cp:revision>4</cp:revision>
  <dcterms:created xsi:type="dcterms:W3CDTF">2017-02-16T08:28:00Z</dcterms:created>
  <dcterms:modified xsi:type="dcterms:W3CDTF">2017-04-12T03:16:00Z</dcterms:modified>
</cp:coreProperties>
</file>