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81B" w:rsidRPr="00D1781B" w:rsidRDefault="00D1781B" w:rsidP="00D1781B">
      <w:pPr>
        <w:adjustRightInd/>
        <w:snapToGrid/>
        <w:spacing w:line="520" w:lineRule="exact"/>
        <w:ind w:firstLine="0"/>
        <w:jc w:val="left"/>
        <w:rPr>
          <w:rFonts w:ascii="黑体" w:eastAsia="黑体" w:hAnsi="黑体"/>
          <w:kern w:val="0"/>
          <w:sz w:val="32"/>
          <w:szCs w:val="32"/>
        </w:rPr>
      </w:pPr>
      <w:bookmarkStart w:id="0" w:name="_GoBack"/>
      <w:bookmarkEnd w:id="0"/>
      <w:r w:rsidRPr="00D1781B">
        <w:rPr>
          <w:rFonts w:ascii="黑体" w:eastAsia="黑体" w:hAnsi="黑体" w:hint="eastAsia"/>
          <w:kern w:val="0"/>
          <w:sz w:val="32"/>
          <w:szCs w:val="32"/>
        </w:rPr>
        <w:t>附件</w:t>
      </w:r>
    </w:p>
    <w:p w:rsidR="00D1781B" w:rsidRPr="00D1781B" w:rsidRDefault="00D1781B" w:rsidP="00D1781B">
      <w:pPr>
        <w:adjustRightInd/>
        <w:snapToGrid/>
        <w:spacing w:line="520" w:lineRule="exact"/>
        <w:ind w:firstLine="0"/>
        <w:jc w:val="left"/>
        <w:rPr>
          <w:rFonts w:ascii="方正小标宋简体" w:eastAsia="方正小标宋简体" w:hAnsi="宋体"/>
          <w:kern w:val="0"/>
          <w:sz w:val="36"/>
          <w:szCs w:val="36"/>
        </w:rPr>
      </w:pP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 w:hAnsi="宋体"/>
          <w:kern w:val="0"/>
          <w:sz w:val="44"/>
          <w:szCs w:val="44"/>
        </w:rPr>
      </w:pPr>
      <w:r w:rsidRPr="00D1781B">
        <w:rPr>
          <w:rFonts w:ascii="方正小标宋简体" w:eastAsia="方正小标宋简体" w:hAnsi="宋体"/>
          <w:kern w:val="0"/>
          <w:sz w:val="44"/>
          <w:szCs w:val="44"/>
        </w:rPr>
        <w:t>2016</w:t>
      </w:r>
      <w:r w:rsidRPr="00D1781B">
        <w:rPr>
          <w:rFonts w:ascii="方正小标宋简体" w:eastAsia="方正小标宋简体" w:hAnsi="宋体" w:hint="eastAsia"/>
          <w:kern w:val="0"/>
          <w:sz w:val="44"/>
          <w:szCs w:val="44"/>
        </w:rPr>
        <w:t>年全国中医护理骨干人才培训项目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/>
          <w:sz w:val="44"/>
          <w:szCs w:val="44"/>
        </w:rPr>
      </w:pPr>
      <w:r w:rsidRPr="00D1781B">
        <w:rPr>
          <w:rFonts w:ascii="方正小标宋简体" w:eastAsia="方正小标宋简体" w:hint="eastAsia"/>
          <w:sz w:val="44"/>
          <w:szCs w:val="44"/>
        </w:rPr>
        <w:t>培养对象名单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/>
          <w:sz w:val="36"/>
          <w:szCs w:val="36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北京市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20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tabs>
          <w:tab w:val="left" w:pos="3150"/>
        </w:tabs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任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焱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张艳新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闫雪娇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王艳红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李卫华</w:t>
      </w:r>
    </w:p>
    <w:p w:rsidR="00D1781B" w:rsidRPr="00D1781B" w:rsidRDefault="00D1781B" w:rsidP="00D1781B">
      <w:pPr>
        <w:tabs>
          <w:tab w:val="left" w:pos="3150"/>
        </w:tabs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张金秋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王春玲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周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媛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刘书华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高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岩</w:t>
      </w:r>
    </w:p>
    <w:p w:rsidR="00D1781B" w:rsidRPr="00D1781B" w:rsidRDefault="00D1781B" w:rsidP="00D1781B">
      <w:pPr>
        <w:tabs>
          <w:tab w:val="left" w:pos="3150"/>
        </w:tabs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裴景秀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杨晓锋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静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杰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齐春哲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汪令怡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邹生燕</w:t>
      </w:r>
      <w:r w:rsidRPr="00D1781B">
        <w:rPr>
          <w:rFonts w:ascii="仿宋_GB2312" w:hAnsi="宋体" w:cs="宋体"/>
          <w:b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董晶娣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张淑军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陈新征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黑体"/>
          <w:color w:val="000000" w:themeColor="text1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天津市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</w:p>
    <w:p w:rsidR="00D1781B" w:rsidRPr="00D1781B" w:rsidRDefault="00D1781B" w:rsidP="00D1781B">
      <w:pPr>
        <w:widowControl/>
        <w:tabs>
          <w:tab w:val="left" w:pos="3150"/>
        </w:tabs>
        <w:adjustRightInd/>
        <w:snapToGrid/>
        <w:spacing w:line="560" w:lineRule="exact"/>
        <w:ind w:firstLine="0"/>
        <w:jc w:val="left"/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刘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蓓</w:t>
      </w:r>
      <w:proofErr w:type="gramEnd"/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汪亚男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张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慧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宋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靖</w:t>
      </w:r>
      <w:proofErr w:type="gramEnd"/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苗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茜</w:t>
      </w:r>
      <w:proofErr w:type="gramEnd"/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柏丽莉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丽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陈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艳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姜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萌</w:t>
      </w:r>
      <w:proofErr w:type="gramEnd"/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傅友雯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单作新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周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娟</w:t>
      </w:r>
      <w:proofErr w:type="gramEnd"/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张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宇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王丽梅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王慧丹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黑体"/>
          <w:color w:val="000000" w:themeColor="text1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河北省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 </w:t>
      </w:r>
      <w:r w:rsidRPr="00D1781B">
        <w:rPr>
          <w:rFonts w:ascii="黑体" w:eastAsia="黑体" w:hAnsi="黑体" w:cs="宋体"/>
          <w:color w:val="000000" w:themeColor="text1"/>
          <w:kern w:val="0"/>
          <w:sz w:val="32"/>
          <w:szCs w:val="32"/>
        </w:rPr>
        <w:t xml:space="preserve">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丰艳秀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张慧敏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晓敬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郭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雅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崔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霞</w:t>
      </w:r>
      <w:proofErr w:type="gramEnd"/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欣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尹晓华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谷红霞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刘青敏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卢月英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张小菊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白雪艳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秦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烨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志艳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霍玉</w:t>
      </w:r>
      <w:proofErr w:type="gramEnd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贤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黑体"/>
          <w:color w:val="000000" w:themeColor="text1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山西省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李婧婧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冯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蕊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白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婧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贾淑红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赵娟娟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范少华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郭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洁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郭莉峰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侯晓玲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郎艳芳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lastRenderedPageBreak/>
        <w:t>贾红荣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冯海兰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王丽芳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郭繁荣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郝丽萍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内蒙古自治区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tabs>
          <w:tab w:val="left" w:pos="2100"/>
          <w:tab w:val="left" w:pos="3885"/>
          <w:tab w:val="left" w:pos="5880"/>
          <w:tab w:val="left" w:pos="7770"/>
        </w:tabs>
        <w:adjustRightInd/>
        <w:snapToGrid/>
        <w:spacing w:line="560" w:lineRule="exact"/>
        <w:ind w:firstLine="0"/>
        <w:jc w:val="left"/>
        <w:rPr>
          <w:rFonts w:ascii="仿宋_GB2312" w:hAnsi="黑体"/>
          <w:color w:val="000000" w:themeColor="text1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白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一</w:t>
      </w:r>
      <w:proofErr w:type="gramEnd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萍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包金荣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塔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娜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陆姜燕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慧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 w:hAnsi="黑体"/>
          <w:color w:val="000000" w:themeColor="text1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王春艳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黑体"/>
          <w:color w:val="000000" w:themeColor="text1"/>
          <w:sz w:val="32"/>
          <w:szCs w:val="32"/>
        </w:rPr>
        <w:t xml:space="preserve">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包秀萍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白玉红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赵瑞芳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黑体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睿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 w:hAnsi="黑体"/>
          <w:color w:val="000000" w:themeColor="text1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郝秀莲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黑体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萍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黑体"/>
          <w:color w:val="000000" w:themeColor="text1"/>
          <w:sz w:val="32"/>
          <w:szCs w:val="32"/>
        </w:rPr>
        <w:t xml:space="preserve">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王立艳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黑体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于学敏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黑体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赵君梅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 w:hAnsi="黑体"/>
          <w:color w:val="000000" w:themeColor="text1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辽宁省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鹤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孙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晶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杨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璐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张秋芳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迪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杨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帆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蒋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威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隋滨阳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胡艳梅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贺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颖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娟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欣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陶凤杰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李金花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吉林省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仿宋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孙彦丽</w:t>
      </w:r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刘</w:t>
      </w:r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畅</w:t>
      </w:r>
      <w:proofErr w:type="gramEnd"/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张</w:t>
      </w:r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丹</w:t>
      </w:r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赵慧娴</w:t>
      </w:r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杨</w:t>
      </w:r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柳</w:t>
      </w:r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仿宋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王瑶</w:t>
      </w:r>
      <w:proofErr w:type="gramStart"/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瑶</w:t>
      </w:r>
      <w:proofErr w:type="gramEnd"/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仿宋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吕丹丹</w:t>
      </w:r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仿宋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冯冬梅</w:t>
      </w:r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仿宋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李宝娟</w:t>
      </w:r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仿宋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王汝琴</w:t>
      </w:r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仿宋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张桂平</w:t>
      </w:r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仿宋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张小茜</w:t>
      </w:r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仿宋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孔德煜</w:t>
      </w:r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仿宋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仿宋" w:hint="eastAsia"/>
          <w:color w:val="000000" w:themeColor="text1"/>
          <w:kern w:val="0"/>
          <w:sz w:val="32"/>
          <w:szCs w:val="32"/>
        </w:rPr>
        <w:t>刘晓睿</w:t>
      </w:r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仿宋"/>
          <w:color w:val="000000" w:themeColor="text1"/>
          <w:kern w:val="0"/>
          <w:sz w:val="32"/>
          <w:szCs w:val="32"/>
        </w:rPr>
        <w:t xml:space="preserve">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韩爱萍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仿宋"/>
          <w:color w:val="000000" w:themeColor="text1"/>
          <w:kern w:val="0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黑龙江省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杨秀娟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娟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陈婷婷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微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葛凤艳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范玉荣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杰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王淑凤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周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晶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栾金玲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李红艳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侯春艳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高慧萍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栾俊琦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刘跟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莉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/>
          <w:color w:val="000000" w:themeColor="text1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上海市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赵红云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阴霄飞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姚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蓉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严海</w:t>
      </w:r>
      <w:proofErr w:type="gramEnd"/>
      <w:r w:rsidRPr="00D1781B">
        <w:rPr>
          <w:rFonts w:ascii="仿宋_GB2312" w:hAnsi="宋体" w:hint="eastAsia"/>
          <w:color w:val="000000" w:themeColor="text1"/>
          <w:sz w:val="32"/>
          <w:szCs w:val="32"/>
        </w:rPr>
        <w:t>珠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沈玲安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书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戴益辉</w:t>
      </w:r>
      <w:proofErr w:type="gramEnd"/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金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hint="eastAsia"/>
          <w:color w:val="000000" w:themeColor="text1"/>
          <w:sz w:val="32"/>
          <w:szCs w:val="32"/>
        </w:rPr>
        <w:t>琳</w:t>
      </w:r>
      <w:proofErr w:type="gramEnd"/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夏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琳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刘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hint="eastAsia"/>
          <w:color w:val="000000" w:themeColor="text1"/>
          <w:sz w:val="32"/>
          <w:szCs w:val="32"/>
        </w:rPr>
        <w:t>巍</w:t>
      </w:r>
      <w:proofErr w:type="gramEnd"/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李</w:t>
      </w:r>
      <w:proofErr w:type="gramStart"/>
      <w:r w:rsidRPr="00D1781B">
        <w:rPr>
          <w:rFonts w:ascii="仿宋_GB2312" w:hAnsi="宋体" w:hint="eastAsia"/>
          <w:color w:val="000000" w:themeColor="text1"/>
          <w:sz w:val="32"/>
          <w:szCs w:val="32"/>
        </w:rPr>
        <w:t>伟菱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汪桂</w:t>
      </w:r>
      <w:proofErr w:type="gramEnd"/>
      <w:r w:rsidRPr="00D1781B">
        <w:rPr>
          <w:rFonts w:ascii="仿宋_GB2312" w:hAnsi="宋体" w:hint="eastAsia"/>
          <w:color w:val="000000" w:themeColor="text1"/>
          <w:sz w:val="32"/>
          <w:szCs w:val="32"/>
        </w:rPr>
        <w:t>霞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王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慧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金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凤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陆静奕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江苏省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22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曾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钰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单珍珠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周恒翠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许小霞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刘艳丽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许久玲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孙姗姗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莫淑红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陈红霞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陈苏娟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周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均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周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玲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娟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范海青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曹鲁梅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陈丽萍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吴秋兰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陈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莹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陈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燕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 w:hAnsi="黑体"/>
          <w:color w:val="000000" w:themeColor="text1"/>
          <w:sz w:val="32"/>
          <w:szCs w:val="32"/>
        </w:rPr>
      </w:pPr>
      <w:r w:rsidRPr="00D1781B">
        <w:rPr>
          <w:rFonts w:ascii="仿宋_GB2312" w:hAnsi="黑体" w:hint="eastAsia"/>
          <w:color w:val="000000" w:themeColor="text1"/>
          <w:sz w:val="32"/>
          <w:szCs w:val="32"/>
        </w:rPr>
        <w:t>姜荣</w:t>
      </w:r>
      <w:proofErr w:type="gramStart"/>
      <w:r w:rsidRPr="00D1781B">
        <w:rPr>
          <w:rFonts w:ascii="仿宋_GB2312" w:hAnsi="黑体" w:hint="eastAsia"/>
          <w:color w:val="000000" w:themeColor="text1"/>
          <w:sz w:val="32"/>
          <w:szCs w:val="32"/>
        </w:rPr>
        <w:t>荣</w:t>
      </w:r>
      <w:proofErr w:type="gramEnd"/>
      <w:r w:rsidRPr="00D1781B">
        <w:rPr>
          <w:rFonts w:ascii="仿宋_GB2312" w:hAnsi="黑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黑体" w:hint="eastAsia"/>
          <w:color w:val="000000" w:themeColor="text1"/>
          <w:sz w:val="32"/>
          <w:szCs w:val="32"/>
        </w:rPr>
        <w:t>陈</w:t>
      </w:r>
      <w:r w:rsidRPr="00D1781B">
        <w:rPr>
          <w:rFonts w:ascii="仿宋_GB2312" w:hAnsi="黑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黑体" w:hint="eastAsia"/>
          <w:color w:val="000000" w:themeColor="text1"/>
          <w:sz w:val="32"/>
          <w:szCs w:val="32"/>
        </w:rPr>
        <w:t>华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 w:hAnsi="黑体"/>
          <w:color w:val="000000" w:themeColor="text1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浙江省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20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胡宁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宁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杨国辉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陈晓洁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陈燕萍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张晓平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仿宋_GB2312" w:hint="eastAsia"/>
          <w:color w:val="000000" w:themeColor="text1"/>
          <w:kern w:val="0"/>
          <w:sz w:val="32"/>
          <w:szCs w:val="32"/>
        </w:rPr>
        <w:t>郭芳芳</w:t>
      </w:r>
      <w:r w:rsidRPr="00D1781B">
        <w:rPr>
          <w:rFonts w:ascii="仿宋_GB2312" w:hAnsi="宋体" w:cs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董玉红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周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婕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仿宋_GB2312" w:hint="eastAsia"/>
          <w:color w:val="000000" w:themeColor="text1"/>
          <w:kern w:val="0"/>
          <w:sz w:val="32"/>
          <w:szCs w:val="32"/>
        </w:rPr>
        <w:t>陈彩虹</w:t>
      </w:r>
      <w:r w:rsidRPr="00D1781B">
        <w:rPr>
          <w:rFonts w:ascii="仿宋_GB2312" w:hAnsi="宋体" w:cs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金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颖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乐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赀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池海英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庙春颖</w:t>
      </w:r>
      <w:proofErr w:type="gramEnd"/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cs="仿宋_GB2312"/>
          <w:color w:val="000000" w:themeColor="text1"/>
          <w:kern w:val="0"/>
          <w:sz w:val="32"/>
          <w:szCs w:val="32"/>
        </w:rPr>
        <w:t xml:space="preserve">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邱娟娟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金燕霞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林海红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郑兰飞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邵成燕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陈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玲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仿宋_GB2312" w:hint="eastAsia"/>
          <w:color w:val="000000" w:themeColor="text1"/>
          <w:kern w:val="0"/>
          <w:sz w:val="32"/>
          <w:szCs w:val="32"/>
        </w:rPr>
        <w:t>钟丽</w:t>
      </w:r>
      <w:proofErr w:type="gramStart"/>
      <w:r w:rsidRPr="00D1781B">
        <w:rPr>
          <w:rFonts w:ascii="仿宋_GB2312" w:hAnsi="宋体" w:cs="仿宋_GB2312" w:hint="eastAsia"/>
          <w:color w:val="000000" w:themeColor="text1"/>
          <w:kern w:val="0"/>
          <w:sz w:val="32"/>
          <w:szCs w:val="32"/>
        </w:rPr>
        <w:t>丽</w:t>
      </w:r>
      <w:proofErr w:type="gramEnd"/>
      <w:r w:rsidRPr="00D1781B">
        <w:rPr>
          <w:rFonts w:ascii="仿宋_GB2312" w:hAnsi="宋体" w:cs="仿宋_GB2312"/>
          <w:color w:val="000000" w:themeColor="text1"/>
          <w:kern w:val="0"/>
          <w:sz w:val="32"/>
          <w:szCs w:val="32"/>
        </w:rPr>
        <w:t xml:space="preserve">   </w:t>
      </w:r>
    </w:p>
    <w:p w:rsid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安徽省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rPr>
          <w:rFonts w:ascii="仿宋_GB2312" w:hAnsi="仿宋_GB2312" w:cs="仿宋_GB2312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徐鹏斐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张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阁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敏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田兴翠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李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静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陈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芳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洪晓燕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欣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仿宋_GB2312" w:cs="仿宋_GB2312" w:hint="eastAsia"/>
          <w:bCs/>
          <w:color w:val="000000" w:themeColor="text1"/>
          <w:sz w:val="32"/>
          <w:szCs w:val="32"/>
        </w:rPr>
        <w:t>张炜炜</w:t>
      </w:r>
      <w:r w:rsidRPr="00D1781B">
        <w:rPr>
          <w:rFonts w:ascii="仿宋_GB2312" w:hAnsi="仿宋_GB2312" w:cs="仿宋_GB2312"/>
          <w:bCs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陈静娴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proofErr w:type="gramStart"/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叶蓝凤</w:t>
      </w:r>
      <w:proofErr w:type="gramEnd"/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柯秀红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proofErr w:type="gramStart"/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侯庆蓉</w:t>
      </w:r>
      <w:proofErr w:type="gramEnd"/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田洪美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秦梦香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福建省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朱旗霞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陈良芬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林玉燕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陈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述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黄翠琴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吴玉如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杨端连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陈晓红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温素珍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王桂妹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王晓芳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许丽芸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叶丽英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巫柳萍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廖瑞月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 w:hAnsi="黑体"/>
          <w:color w:val="000000" w:themeColor="text1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江西省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敏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饶菊芳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胡华春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熊秋梅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伍杏春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宛仲秋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吴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琴英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易超</w:t>
      </w:r>
      <w:proofErr w:type="gramEnd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英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林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华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严凤英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梅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娟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邹秋萍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王牡丹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胡海琴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刘青青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山东省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魏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张艳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艳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eastAsia="宋体" w:hAnsi="宋体" w:cs="宋体" w:hint="eastAsia"/>
          <w:color w:val="000000" w:themeColor="text1"/>
          <w:kern w:val="0"/>
          <w:sz w:val="32"/>
          <w:szCs w:val="32"/>
        </w:rPr>
        <w:t>喆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王婷婷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李成艳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姜雪芹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周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洁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娟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薛华妮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刘金芝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赵同贞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魏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炜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静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蕾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唐甜甜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/>
          <w:color w:val="000000" w:themeColor="text1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河南省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付红玲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冯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刘晓宁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张俊丽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孟克勤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左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研</w:t>
      </w:r>
      <w:proofErr w:type="gramEnd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科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英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赵瑞敏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周恬恬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彭瑞君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娜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张建霞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韩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莉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张红梅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 w:hAnsi="黑体"/>
          <w:color w:val="000000" w:themeColor="text1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湖北省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孙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盼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李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姣</w:t>
      </w:r>
      <w:proofErr w:type="gramEnd"/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闫梦凡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李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书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胡乃毅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杜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蕾</w:t>
      </w:r>
      <w:proofErr w:type="gramEnd"/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</w:t>
      </w:r>
      <w:proofErr w:type="gramStart"/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杜雅钦</w:t>
      </w:r>
      <w:proofErr w:type="gramEnd"/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刘晓敏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proofErr w:type="gramStart"/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王又桂</w:t>
      </w:r>
      <w:proofErr w:type="gramEnd"/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周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翠</w:t>
      </w:r>
      <w:proofErr w:type="gramEnd"/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proofErr w:type="gramStart"/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lastRenderedPageBreak/>
        <w:t>甘晓琴</w:t>
      </w:r>
      <w:proofErr w:type="gramEnd"/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王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曼</w:t>
      </w:r>
      <w:proofErr w:type="gramEnd"/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张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敏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罗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琴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阳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英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湖南省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18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林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奕</w:t>
      </w:r>
      <w:proofErr w:type="gramEnd"/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肖湘斌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欧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严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言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欢</w:t>
      </w:r>
      <w:proofErr w:type="gramEnd"/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宋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霞</w:t>
      </w:r>
      <w:proofErr w:type="gramEnd"/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瑛</w:t>
      </w:r>
      <w:proofErr w:type="gramEnd"/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胡伶利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贺旭红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proofErr w:type="gramStart"/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刘少乔</w:t>
      </w:r>
      <w:proofErr w:type="gramEnd"/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邝君兰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陈明霞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proofErr w:type="gramStart"/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颜思瑶</w:t>
      </w:r>
      <w:proofErr w:type="gramEnd"/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陶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莉</w:t>
      </w:r>
      <w:proofErr w:type="gramEnd"/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黄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丽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邹自喜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proofErr w:type="gramStart"/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胡先银</w:t>
      </w:r>
      <w:proofErr w:type="gramEnd"/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杨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蓉</w:t>
      </w:r>
      <w:proofErr w:type="gramEnd"/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周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int="eastAsia"/>
          <w:color w:val="000000" w:themeColor="text1"/>
          <w:kern w:val="0"/>
          <w:sz w:val="32"/>
          <w:szCs w:val="32"/>
        </w:rPr>
        <w:t>琼</w:t>
      </w:r>
      <w:r w:rsidRPr="00D1781B">
        <w:rPr>
          <w:rFonts w:ascii="仿宋_GB2312"/>
          <w:color w:val="000000" w:themeColor="text1"/>
          <w:kern w:val="0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广东省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20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梁艳东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郭佳莹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雷丽芳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黎小霞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黄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波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李志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嫦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杨利聪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王婉洁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曾庆莲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刘玉莲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张丽霞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华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李燕芬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万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丽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张惠玲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谭双运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钱冬霞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陈勇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嫦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陈美华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黄灏梓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/>
          <w:color w:val="000000" w:themeColor="text1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广西自治区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蒋争艳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韦丽华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李小丽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覃彩丽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仿宋_GB2312" w:cs="仿宋_GB2312" w:hint="eastAsia"/>
          <w:bCs/>
          <w:color w:val="000000" w:themeColor="text1"/>
          <w:kern w:val="0"/>
          <w:sz w:val="32"/>
          <w:szCs w:val="32"/>
        </w:rPr>
        <w:t>赵丽平</w:t>
      </w:r>
      <w:r w:rsidRPr="00D1781B">
        <w:rPr>
          <w:rFonts w:ascii="仿宋_GB2312" w:hAnsi="仿宋_GB2312" w:cs="仿宋_GB2312"/>
          <w:bCs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黄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裕</w:t>
      </w:r>
      <w:proofErr w:type="gramEnd"/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吴志勤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int="eastAsia"/>
          <w:color w:val="000000" w:themeColor="text1"/>
          <w:sz w:val="32"/>
          <w:szCs w:val="32"/>
        </w:rPr>
        <w:t>张丽君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方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金妃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覃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娟</w:t>
      </w:r>
      <w:proofErr w:type="gramEnd"/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仿宋_GB2312" w:cs="仿宋_GB2312" w:hint="eastAsia"/>
          <w:color w:val="000000" w:themeColor="text1"/>
          <w:kern w:val="0"/>
          <w:sz w:val="32"/>
          <w:szCs w:val="32"/>
        </w:rPr>
        <w:t>邓婷婷</w:t>
      </w:r>
      <w:r w:rsidRPr="00D1781B">
        <w:rPr>
          <w:rFonts w:ascii="仿宋_GB2312" w:hAnsi="仿宋_GB2312" w:cs="仿宋_GB2312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仿宋_GB2312" w:cs="仿宋_GB2312"/>
          <w:color w:val="000000" w:themeColor="text1"/>
          <w:sz w:val="32"/>
          <w:szCs w:val="32"/>
        </w:rPr>
        <w:t xml:space="preserve">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罗青叶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林麟惠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/>
          <w:color w:val="000000" w:themeColor="text1"/>
          <w:spacing w:val="-20"/>
          <w:kern w:val="0"/>
          <w:sz w:val="32"/>
          <w:szCs w:val="32"/>
        </w:rPr>
        <w:t xml:space="preserve">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苏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bCs/>
          <w:color w:val="000000" w:themeColor="text1"/>
          <w:kern w:val="0"/>
          <w:sz w:val="32"/>
          <w:szCs w:val="32"/>
        </w:rPr>
        <w:t>丽</w:t>
      </w:r>
      <w:r w:rsidRPr="00D1781B">
        <w:rPr>
          <w:rFonts w:ascii="仿宋_GB2312" w:hAnsi="宋体" w:cs="宋体"/>
          <w:bCs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熊艳玲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海南省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10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color w:val="000000" w:themeColor="text1"/>
          <w:kern w:val="0"/>
          <w:sz w:val="32"/>
          <w:szCs w:val="32"/>
        </w:rPr>
        <w:t>芬</w:t>
      </w:r>
      <w:r w:rsidRPr="00D1781B">
        <w:rPr>
          <w:rFonts w:ascii="仿宋_GB2312" w:hAnsi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kern w:val="0"/>
          <w:sz w:val="32"/>
          <w:szCs w:val="32"/>
        </w:rPr>
        <w:t>潘小翠</w:t>
      </w:r>
      <w:r w:rsidRPr="00D1781B">
        <w:rPr>
          <w:rFonts w:ascii="仿宋_GB2312" w:hAnsi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kern w:val="0"/>
          <w:sz w:val="32"/>
          <w:szCs w:val="32"/>
        </w:rPr>
        <w:t>符小婧</w:t>
      </w:r>
      <w:r w:rsidRPr="00D1781B">
        <w:rPr>
          <w:rFonts w:ascii="仿宋_GB2312" w:hAnsi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kern w:val="0"/>
          <w:sz w:val="32"/>
          <w:szCs w:val="32"/>
        </w:rPr>
        <w:t>马</w:t>
      </w:r>
      <w:r w:rsidRPr="00D1781B">
        <w:rPr>
          <w:rFonts w:ascii="仿宋_GB2312" w:hAnsi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color w:val="000000" w:themeColor="text1"/>
          <w:kern w:val="0"/>
          <w:sz w:val="32"/>
          <w:szCs w:val="32"/>
        </w:rPr>
        <w:t>虹</w:t>
      </w:r>
      <w:r w:rsidRPr="00D1781B">
        <w:rPr>
          <w:rFonts w:ascii="仿宋_GB2312" w:hAnsi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kern w:val="0"/>
          <w:sz w:val="32"/>
          <w:szCs w:val="32"/>
        </w:rPr>
        <w:t>张秋彦</w:t>
      </w:r>
      <w:r w:rsidRPr="00D1781B">
        <w:rPr>
          <w:rFonts w:ascii="仿宋_GB2312" w:hAnsi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/>
          <w:color w:val="000000" w:themeColor="text1"/>
          <w:kern w:val="0"/>
          <w:sz w:val="32"/>
          <w:szCs w:val="32"/>
        </w:rPr>
      </w:pPr>
      <w:proofErr w:type="gramStart"/>
      <w:r w:rsidRPr="00D1781B">
        <w:rPr>
          <w:rFonts w:ascii="仿宋_GB2312" w:hAnsi="宋体" w:hint="eastAsia"/>
          <w:color w:val="000000" w:themeColor="text1"/>
          <w:kern w:val="0"/>
          <w:sz w:val="32"/>
          <w:szCs w:val="32"/>
        </w:rPr>
        <w:t>林南秋</w:t>
      </w:r>
      <w:proofErr w:type="gramEnd"/>
      <w:r w:rsidRPr="00D1781B">
        <w:rPr>
          <w:rFonts w:ascii="仿宋_GB2312" w:hAnsi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color w:val="000000" w:themeColor="text1"/>
          <w:kern w:val="0"/>
          <w:sz w:val="32"/>
          <w:szCs w:val="32"/>
        </w:rPr>
        <w:t>黄丽亚</w:t>
      </w:r>
      <w:r w:rsidRPr="00D1781B">
        <w:rPr>
          <w:rFonts w:ascii="仿宋_GB2312" w:hAnsi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color w:val="000000" w:themeColor="text1"/>
          <w:kern w:val="0"/>
          <w:sz w:val="32"/>
          <w:szCs w:val="32"/>
        </w:rPr>
        <w:t>莫晓</w:t>
      </w:r>
      <w:r w:rsidRPr="00D1781B">
        <w:rPr>
          <w:rFonts w:ascii="仿宋_GB2312" w:eastAsia="宋体" w:hAnsi="宋体" w:hint="eastAsia"/>
          <w:color w:val="000000" w:themeColor="text1"/>
          <w:kern w:val="0"/>
          <w:sz w:val="32"/>
          <w:szCs w:val="32"/>
        </w:rPr>
        <w:t>雲</w:t>
      </w:r>
      <w:r w:rsidRPr="00D1781B">
        <w:rPr>
          <w:rFonts w:ascii="仿宋_GB2312" w:hAnsi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color w:val="000000" w:themeColor="text1"/>
          <w:kern w:val="0"/>
          <w:sz w:val="32"/>
          <w:szCs w:val="32"/>
        </w:rPr>
        <w:t>艳</w:t>
      </w:r>
      <w:r w:rsidRPr="00D1781B">
        <w:rPr>
          <w:rFonts w:ascii="仿宋_GB2312" w:hAnsi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color w:val="000000" w:themeColor="text1"/>
          <w:kern w:val="0"/>
          <w:sz w:val="32"/>
          <w:szCs w:val="32"/>
        </w:rPr>
        <w:t>钟志霞</w:t>
      </w:r>
      <w:r w:rsidRPr="00D1781B">
        <w:rPr>
          <w:rFonts w:ascii="仿宋_GB2312" w:hAnsi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重庆市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刘</w:t>
      </w:r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影</w:t>
      </w:r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刘</w:t>
      </w:r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林</w:t>
      </w:r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谢晓梅</w:t>
      </w:r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詹</w:t>
      </w:r>
      <w:proofErr w:type="gramEnd"/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静</w:t>
      </w:r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黄</w:t>
      </w:r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鑫</w:t>
      </w:r>
      <w:proofErr w:type="gramEnd"/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proofErr w:type="gramStart"/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冉</w:t>
      </w:r>
      <w:proofErr w:type="gramEnd"/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敏</w:t>
      </w:r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马洪</w:t>
      </w:r>
      <w:proofErr w:type="gramStart"/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癸</w:t>
      </w:r>
      <w:proofErr w:type="gramEnd"/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李娟平</w:t>
      </w:r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霍</w:t>
      </w:r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茜</w:t>
      </w:r>
      <w:proofErr w:type="gramEnd"/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廖碧琼</w:t>
      </w:r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向</w:t>
      </w:r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娟</w:t>
      </w:r>
      <w:proofErr w:type="gramEnd"/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proofErr w:type="gramStart"/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陈建宇</w:t>
      </w:r>
      <w:proofErr w:type="gramEnd"/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proofErr w:type="gramStart"/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杨富永</w:t>
      </w:r>
      <w:proofErr w:type="gramEnd"/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付莉萍</w:t>
      </w:r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吴</w:t>
      </w:r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方正仿宋_GBK" w:hint="eastAsia"/>
          <w:color w:val="000000" w:themeColor="text1"/>
          <w:kern w:val="0"/>
          <w:sz w:val="32"/>
          <w:szCs w:val="32"/>
        </w:rPr>
        <w:t>丹</w:t>
      </w:r>
      <w:r w:rsidRPr="00D1781B">
        <w:rPr>
          <w:rFonts w:ascii="仿宋_GB2312" w:hAnsi="宋体" w:cs="方正仿宋_GBK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adjustRightInd/>
        <w:snapToGrid/>
        <w:spacing w:line="560" w:lineRule="exact"/>
        <w:ind w:firstLine="0"/>
        <w:jc w:val="left"/>
        <w:rPr>
          <w:rFonts w:ascii="仿宋_GB2312" w:hAnsi="黑体"/>
          <w:color w:val="000000" w:themeColor="text1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四川省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邓淑霞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罗梅艳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娟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曹文娟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黄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莉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余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唐文娟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徐沛英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文红梅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江红梅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叶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琳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陈晓梅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岑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莉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牟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蒋晓芳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贵州省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郑明慧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任江丽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邓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蓓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胡莎莎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李艳静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邹家莉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邓升杰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朱明秋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刘红霞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刘若冰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张亚林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玲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潘满芝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燕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云南省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proofErr w:type="gramStart"/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周虹洁</w:t>
      </w:r>
      <w:proofErr w:type="gramEnd"/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朱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hint="eastAsia"/>
          <w:color w:val="000000" w:themeColor="text1"/>
          <w:sz w:val="32"/>
          <w:szCs w:val="32"/>
        </w:rPr>
        <w:t>婕</w:t>
      </w:r>
      <w:proofErr w:type="gramEnd"/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赵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英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李国会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文春盈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贾春花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sz w:val="32"/>
          <w:szCs w:val="32"/>
        </w:rPr>
        <w:t>唐</w:t>
      </w:r>
      <w:r w:rsidRPr="00D1781B">
        <w:rPr>
          <w:rFonts w:ascii="仿宋_GB2312" w:hAnsi="宋体" w:cs="宋体"/>
          <w:color w:val="000000" w:themeColor="text1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sz w:val="32"/>
          <w:szCs w:val="32"/>
        </w:rPr>
        <w:t>怡</w:t>
      </w:r>
      <w:proofErr w:type="gramEnd"/>
      <w:r w:rsidRPr="00D1781B">
        <w:rPr>
          <w:rFonts w:ascii="仿宋_GB2312" w:hAnsi="宋体" w:cs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sz w:val="32"/>
          <w:szCs w:val="32"/>
        </w:rPr>
        <w:t>罗天秀</w:t>
      </w:r>
      <w:r w:rsidRPr="00D1781B">
        <w:rPr>
          <w:rFonts w:ascii="仿宋_GB2312" w:hAnsi="宋体" w:cs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cs="黑体"/>
          <w:color w:val="000000" w:themeColor="text1"/>
          <w:sz w:val="32"/>
          <w:szCs w:val="32"/>
        </w:rPr>
        <w:t xml:space="preserve">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proofErr w:type="gramStart"/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查天琴</w:t>
      </w:r>
      <w:proofErr w:type="gramEnd"/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张晓梅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r w:rsidRPr="00D1781B">
        <w:rPr>
          <w:rFonts w:ascii="仿宋_GB2312" w:hAnsi="宋体" w:hint="eastAsia"/>
          <w:bCs/>
          <w:color w:val="000000" w:themeColor="text1"/>
          <w:sz w:val="32"/>
          <w:szCs w:val="32"/>
        </w:rPr>
        <w:t>杨本燕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沈云霞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李会芬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杨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捷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贺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荣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/>
          <w:bCs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黑体"/>
          <w:color w:val="000000" w:themeColor="text1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陕西省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波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瑾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雷剑虹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欢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沙志惠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周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娜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刘胜妮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玉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杨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丹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朱晓艳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lastRenderedPageBreak/>
        <w:t>王亚莉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晓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/>
          <w:color w:val="000000" w:themeColor="text1"/>
          <w:sz w:val="32"/>
          <w:szCs w:val="32"/>
        </w:rPr>
        <w:t xml:space="preserve">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徐莉军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靳</w:t>
      </w:r>
      <w:proofErr w:type="gramEnd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亮亮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景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媛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甘肃省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刘春雨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张丽娟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张金花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马冰清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赵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昭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周倩妮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贺苗苗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proofErr w:type="gramStart"/>
      <w:r w:rsidRPr="00D1781B">
        <w:rPr>
          <w:rFonts w:ascii="仿宋_GB2312" w:hAnsi="宋体" w:cs="仿宋_GB2312" w:hint="eastAsia"/>
          <w:color w:val="000000" w:themeColor="text1"/>
          <w:kern w:val="0"/>
          <w:sz w:val="32"/>
          <w:szCs w:val="32"/>
        </w:rPr>
        <w:t>马芳萍</w:t>
      </w:r>
      <w:proofErr w:type="gramEnd"/>
      <w:r w:rsidRPr="00D1781B">
        <w:rPr>
          <w:rFonts w:ascii="仿宋_GB2312" w:hAnsi="宋体" w:cs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仿宋_GB2312" w:hint="eastAsia"/>
          <w:color w:val="000000" w:themeColor="text1"/>
          <w:kern w:val="0"/>
          <w:sz w:val="32"/>
          <w:szCs w:val="32"/>
        </w:rPr>
        <w:t>赵艳芳</w:t>
      </w:r>
      <w:r w:rsidRPr="00D1781B">
        <w:rPr>
          <w:rFonts w:ascii="仿宋_GB2312" w:hAnsi="宋体" w:cs="仿宋_GB2312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仿宋_GB2312" w:hint="eastAsia"/>
          <w:color w:val="000000" w:themeColor="text1"/>
          <w:kern w:val="0"/>
          <w:sz w:val="32"/>
          <w:szCs w:val="32"/>
        </w:rPr>
        <w:t>王利</w:t>
      </w:r>
      <w:proofErr w:type="gramStart"/>
      <w:r w:rsidRPr="00D1781B">
        <w:rPr>
          <w:rFonts w:ascii="仿宋_GB2312" w:hAnsi="宋体" w:cs="仿宋_GB2312" w:hint="eastAsia"/>
          <w:color w:val="000000" w:themeColor="text1"/>
          <w:kern w:val="0"/>
          <w:sz w:val="32"/>
          <w:szCs w:val="32"/>
        </w:rPr>
        <w:t>利</w:t>
      </w:r>
      <w:proofErr w:type="gramEnd"/>
      <w:r w:rsidRPr="00D1781B">
        <w:rPr>
          <w:rFonts w:ascii="仿宋_GB2312" w:hAnsi="宋体" w:cs="仿宋_GB2312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仿宋_GB2312" w:hint="eastAsia"/>
          <w:color w:val="000000" w:themeColor="text1"/>
          <w:kern w:val="0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仿宋_GB2312" w:hint="eastAsia"/>
          <w:color w:val="000000" w:themeColor="text1"/>
          <w:kern w:val="0"/>
          <w:sz w:val="32"/>
          <w:szCs w:val="32"/>
        </w:rPr>
        <w:t>耿艳</w:t>
      </w:r>
      <w:proofErr w:type="gramStart"/>
      <w:r w:rsidRPr="00D1781B">
        <w:rPr>
          <w:rFonts w:ascii="仿宋_GB2312" w:hAnsi="宋体" w:cs="仿宋_GB2312" w:hint="eastAsia"/>
          <w:color w:val="000000" w:themeColor="text1"/>
          <w:kern w:val="0"/>
          <w:sz w:val="32"/>
          <w:szCs w:val="32"/>
        </w:rPr>
        <w:t>艳</w:t>
      </w:r>
      <w:proofErr w:type="gramEnd"/>
      <w:r w:rsidRPr="00D1781B">
        <w:rPr>
          <w:rFonts w:ascii="仿宋_GB2312" w:hAnsi="宋体" w:cs="仿宋_GB2312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/>
          <w:color w:val="000000" w:themeColor="text1"/>
          <w:kern w:val="0"/>
          <w:sz w:val="32"/>
          <w:szCs w:val="32"/>
        </w:rPr>
        <w:t xml:space="preserve">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李晓梅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李永霞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赵雅文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宋宗惠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青海省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10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武胜举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胡春艳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李晓英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范肖琳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仿宋_GB2312" w:hint="eastAsia"/>
          <w:color w:val="000000" w:themeColor="text1"/>
          <w:kern w:val="0"/>
          <w:sz w:val="32"/>
          <w:szCs w:val="32"/>
        </w:rPr>
        <w:t>时海梅</w:t>
      </w:r>
      <w:r w:rsidRPr="00D1781B">
        <w:rPr>
          <w:rFonts w:ascii="仿宋_GB2312" w:hAnsi="宋体" w:cs="仿宋_GB2312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孔彩霞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丽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丽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静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祁迎花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/>
          <w:color w:val="000000" w:themeColor="text1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宁夏自治区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10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proofErr w:type="gramStart"/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楼晨雁</w:t>
      </w:r>
      <w:proofErr w:type="gramEnd"/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丁梅芳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黄冬梅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hint="eastAsia"/>
          <w:color w:val="000000" w:themeColor="text1"/>
          <w:sz w:val="32"/>
          <w:szCs w:val="32"/>
        </w:rPr>
        <w:t>宋灵芳</w:t>
      </w:r>
      <w:proofErr w:type="gramEnd"/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王巧霞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/>
          <w:color w:val="000000" w:themeColor="text1"/>
          <w:sz w:val="32"/>
          <w:szCs w:val="32"/>
        </w:rPr>
      </w:pP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刘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惠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proofErr w:type="gramStart"/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房英智</w:t>
      </w:r>
      <w:proofErr w:type="gramEnd"/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孟凡明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龚艺丹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白晓花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新疆自治区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10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tabs>
          <w:tab w:val="left" w:pos="5670"/>
          <w:tab w:val="left" w:pos="5880"/>
          <w:tab w:val="left" w:pos="6615"/>
          <w:tab w:val="left" w:pos="7665"/>
        </w:tabs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努尔曼古丽·土尔逊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张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丽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韩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莉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侯嘉庭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古丽努尔·朱马别克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沙比拉·库拉力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图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叶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阿依吐尔</w:t>
      </w:r>
      <w:proofErr w:type="gramEnd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逊·司马义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芒妮萨·亚库普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巴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达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新疆生产建设兵团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5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赵雅静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张月</w:t>
      </w:r>
      <w:r w:rsidRPr="00D1781B">
        <w:rPr>
          <w:rFonts w:ascii="仿宋_GB2312" w:eastAsia="宋体" w:hAnsi="宋体" w:hint="eastAsia"/>
          <w:color w:val="000000" w:themeColor="text1"/>
          <w:sz w:val="32"/>
          <w:szCs w:val="32"/>
        </w:rPr>
        <w:t>鰆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夏伟</w:t>
      </w:r>
      <w:proofErr w:type="gramStart"/>
      <w:r w:rsidRPr="00D1781B">
        <w:rPr>
          <w:rFonts w:ascii="仿宋_GB2312" w:hAnsi="宋体" w:hint="eastAsia"/>
          <w:color w:val="000000" w:themeColor="text1"/>
          <w:sz w:val="32"/>
          <w:szCs w:val="32"/>
        </w:rPr>
        <w:t>伟</w:t>
      </w:r>
      <w:proofErr w:type="gramEnd"/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张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云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周亚梅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中国中医科学院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10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李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hint="eastAsia"/>
          <w:color w:val="000000" w:themeColor="text1"/>
          <w:sz w:val="32"/>
          <w:szCs w:val="32"/>
        </w:rPr>
        <w:t>娟</w:t>
      </w:r>
      <w:proofErr w:type="gramEnd"/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周姣媚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陈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扬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郝俊涛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李亚静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/>
          <w:color w:val="000000" w:themeColor="text1"/>
          <w:sz w:val="32"/>
          <w:szCs w:val="32"/>
        </w:rPr>
      </w:pP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侯春艳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房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丽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刘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稳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任</w:t>
      </w:r>
      <w:proofErr w:type="gramStart"/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桂菊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/>
          <w:color w:val="000000" w:themeColor="text1"/>
          <w:sz w:val="32"/>
          <w:szCs w:val="32"/>
        </w:rPr>
        <w:t xml:space="preserve">   </w:t>
      </w:r>
      <w:r w:rsidRPr="00D1781B">
        <w:rPr>
          <w:rFonts w:ascii="仿宋_GB2312" w:hAnsi="宋体" w:hint="eastAsia"/>
          <w:color w:val="000000" w:themeColor="text1"/>
          <w:sz w:val="32"/>
          <w:szCs w:val="32"/>
        </w:rPr>
        <w:t>樊</w:t>
      </w:r>
      <w:proofErr w:type="gramEnd"/>
      <w:r w:rsidRPr="00D1781B">
        <w:rPr>
          <w:rFonts w:ascii="仿宋_GB2312" w:hAnsi="宋体" w:hint="eastAsia"/>
          <w:color w:val="000000" w:themeColor="text1"/>
          <w:sz w:val="32"/>
          <w:szCs w:val="32"/>
        </w:rPr>
        <w:t>艳美</w:t>
      </w:r>
      <w:r w:rsidRPr="00D1781B">
        <w:rPr>
          <w:rFonts w:ascii="仿宋_GB2312" w:hAnsi="宋体"/>
          <w:color w:val="000000" w:themeColor="text1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宋体" w:cs="宋体"/>
          <w:color w:val="000000" w:themeColor="text1"/>
          <w:kern w:val="0"/>
          <w:sz w:val="32"/>
          <w:szCs w:val="32"/>
        </w:rPr>
      </w:pP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北京中医药大学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>8</w:t>
      </w:r>
      <w:r w:rsidRPr="00D1781B">
        <w:rPr>
          <w:rFonts w:ascii="黑体" w:eastAsia="黑体" w:hAnsi="黑体" w:hint="eastAsia"/>
          <w:color w:val="000000" w:themeColor="text1"/>
          <w:sz w:val="32"/>
          <w:szCs w:val="32"/>
        </w:rPr>
        <w:t>人</w:t>
      </w:r>
      <w:r w:rsidRPr="00D1781B">
        <w:rPr>
          <w:rFonts w:ascii="黑体" w:eastAsia="黑体" w:hAnsi="黑体"/>
          <w:color w:val="000000" w:themeColor="text1"/>
          <w:sz w:val="32"/>
          <w:szCs w:val="32"/>
        </w:rPr>
        <w:t xml:space="preserve">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cs="宋体"/>
          <w:color w:val="000000" w:themeColor="text1"/>
          <w:kern w:val="0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胡海荣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李运翠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胡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世</w:t>
      </w:r>
      <w:proofErr w:type="gramEnd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荣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杜冰鑫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牛丽强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</w:p>
    <w:p w:rsidR="00D1781B" w:rsidRPr="00D1781B" w:rsidRDefault="00D1781B" w:rsidP="00D1781B">
      <w:pPr>
        <w:widowControl/>
        <w:adjustRightInd/>
        <w:snapToGrid/>
        <w:spacing w:line="560" w:lineRule="exact"/>
        <w:ind w:firstLine="0"/>
        <w:jc w:val="left"/>
        <w:rPr>
          <w:rFonts w:ascii="仿宋_GB2312" w:hAnsi="黑体"/>
          <w:sz w:val="32"/>
          <w:szCs w:val="32"/>
        </w:rPr>
      </w:pP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芳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胡</w:t>
      </w:r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娟</w:t>
      </w:r>
      <w:proofErr w:type="gramEnd"/>
      <w:r w:rsidRPr="00D1781B">
        <w:rPr>
          <w:rFonts w:ascii="仿宋_GB2312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cs="宋体"/>
          <w:color w:val="000000" w:themeColor="text1"/>
          <w:kern w:val="0"/>
          <w:sz w:val="32"/>
          <w:szCs w:val="32"/>
        </w:rPr>
        <w:t xml:space="preserve">   </w:t>
      </w:r>
      <w:r w:rsidRPr="00D1781B">
        <w:rPr>
          <w:rFonts w:ascii="仿宋_GB2312" w:hAnsi="宋体" w:cs="宋体" w:hint="eastAsia"/>
          <w:color w:val="000000" w:themeColor="text1"/>
          <w:kern w:val="0"/>
          <w:sz w:val="32"/>
          <w:szCs w:val="32"/>
        </w:rPr>
        <w:t>王艳华</w:t>
      </w:r>
    </w:p>
    <w:p w:rsidR="00D1781B" w:rsidRPr="00D1781B" w:rsidRDefault="00D1781B" w:rsidP="00D1781B">
      <w:pPr>
        <w:adjustRightInd/>
        <w:snapToGrid/>
        <w:spacing w:line="240" w:lineRule="auto"/>
        <w:ind w:firstLine="0"/>
        <w:rPr>
          <w:rFonts w:eastAsia="宋体"/>
          <w:sz w:val="21"/>
          <w:szCs w:val="24"/>
        </w:rPr>
      </w:pPr>
    </w:p>
    <w:p w:rsidR="00BF64AE" w:rsidRDefault="00BF64AE" w:rsidP="00477374">
      <w:pPr>
        <w:adjustRightInd/>
        <w:snapToGrid/>
        <w:spacing w:line="600" w:lineRule="exact"/>
        <w:ind w:firstLine="0"/>
        <w:rPr>
          <w:rFonts w:ascii="仿宋_GB2312"/>
          <w:sz w:val="32"/>
          <w:szCs w:val="32"/>
        </w:rPr>
      </w:pPr>
    </w:p>
    <w:p w:rsidR="00BF64AE" w:rsidRDefault="00BF64AE" w:rsidP="00477374">
      <w:pPr>
        <w:adjustRightInd/>
        <w:snapToGrid/>
        <w:spacing w:line="600" w:lineRule="exact"/>
        <w:ind w:firstLine="0"/>
        <w:rPr>
          <w:rFonts w:ascii="仿宋_GB2312"/>
          <w:sz w:val="32"/>
          <w:szCs w:val="32"/>
        </w:rPr>
      </w:pPr>
    </w:p>
    <w:p w:rsidR="00BF64AE" w:rsidRDefault="00BF64AE" w:rsidP="00477374">
      <w:pPr>
        <w:adjustRightInd/>
        <w:snapToGrid/>
        <w:spacing w:line="600" w:lineRule="exact"/>
        <w:ind w:firstLine="0"/>
        <w:rPr>
          <w:rFonts w:ascii="仿宋_GB2312"/>
          <w:sz w:val="32"/>
          <w:szCs w:val="32"/>
        </w:rPr>
      </w:pPr>
    </w:p>
    <w:p w:rsidR="00BF64AE" w:rsidRDefault="00BF64AE" w:rsidP="00477374">
      <w:pPr>
        <w:adjustRightInd/>
        <w:snapToGrid/>
        <w:spacing w:line="600" w:lineRule="exact"/>
        <w:ind w:firstLine="0"/>
        <w:rPr>
          <w:rFonts w:ascii="仿宋_GB2312"/>
          <w:sz w:val="32"/>
          <w:szCs w:val="32"/>
        </w:rPr>
      </w:pPr>
    </w:p>
    <w:p w:rsidR="00BF64AE" w:rsidRDefault="00BF64AE" w:rsidP="00477374">
      <w:pPr>
        <w:adjustRightInd/>
        <w:snapToGrid/>
        <w:spacing w:line="600" w:lineRule="exact"/>
        <w:ind w:firstLine="0"/>
        <w:rPr>
          <w:rFonts w:ascii="仿宋_GB2312"/>
          <w:sz w:val="32"/>
          <w:szCs w:val="32"/>
        </w:rPr>
      </w:pPr>
    </w:p>
    <w:p w:rsidR="00BF64AE" w:rsidRDefault="00BF64AE" w:rsidP="00477374">
      <w:pPr>
        <w:adjustRightInd/>
        <w:snapToGrid/>
        <w:spacing w:line="600" w:lineRule="exact"/>
        <w:ind w:firstLine="0"/>
        <w:rPr>
          <w:rFonts w:ascii="仿宋_GB2312"/>
          <w:sz w:val="32"/>
          <w:szCs w:val="32"/>
        </w:rPr>
      </w:pPr>
    </w:p>
    <w:p w:rsidR="00BF64AE" w:rsidRDefault="00BF64AE" w:rsidP="00477374">
      <w:pPr>
        <w:adjustRightInd/>
        <w:snapToGrid/>
        <w:spacing w:line="600" w:lineRule="exact"/>
        <w:ind w:firstLine="0"/>
        <w:rPr>
          <w:rFonts w:ascii="仿宋_GB2312"/>
          <w:sz w:val="32"/>
          <w:szCs w:val="32"/>
        </w:rPr>
      </w:pPr>
    </w:p>
    <w:p w:rsidR="00BF64AE" w:rsidRDefault="00BF64AE" w:rsidP="00477374">
      <w:pPr>
        <w:adjustRightInd/>
        <w:snapToGrid/>
        <w:spacing w:line="600" w:lineRule="exact"/>
        <w:ind w:firstLine="0"/>
        <w:rPr>
          <w:rFonts w:ascii="仿宋_GB2312"/>
          <w:sz w:val="32"/>
          <w:szCs w:val="32"/>
        </w:rPr>
      </w:pPr>
    </w:p>
    <w:p w:rsidR="00BF64AE" w:rsidRDefault="00BF64AE" w:rsidP="00477374">
      <w:pPr>
        <w:adjustRightInd/>
        <w:snapToGrid/>
        <w:spacing w:line="600" w:lineRule="exact"/>
        <w:ind w:firstLine="0"/>
        <w:rPr>
          <w:rFonts w:ascii="仿宋_GB2312"/>
          <w:sz w:val="32"/>
          <w:szCs w:val="32"/>
        </w:rPr>
      </w:pPr>
    </w:p>
    <w:p w:rsidR="00BF64AE" w:rsidRDefault="00BF64AE" w:rsidP="00477374">
      <w:pPr>
        <w:adjustRightInd/>
        <w:snapToGrid/>
        <w:spacing w:line="60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477374">
      <w:pPr>
        <w:adjustRightInd/>
        <w:snapToGrid/>
        <w:spacing w:line="60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477374">
      <w:pPr>
        <w:adjustRightInd/>
        <w:snapToGrid/>
        <w:spacing w:line="60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477374">
      <w:pPr>
        <w:adjustRightInd/>
        <w:snapToGrid/>
        <w:spacing w:line="60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477374">
      <w:pPr>
        <w:adjustRightInd/>
        <w:snapToGrid/>
        <w:spacing w:line="60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477374">
      <w:pPr>
        <w:adjustRightInd/>
        <w:snapToGrid/>
        <w:spacing w:line="60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D1781B" w:rsidRDefault="00D1781B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BF64AE" w:rsidRPr="00477374" w:rsidRDefault="00BF64AE" w:rsidP="00D1781B">
      <w:pPr>
        <w:adjustRightInd/>
        <w:snapToGrid/>
        <w:spacing w:line="640" w:lineRule="exact"/>
        <w:ind w:firstLine="0"/>
        <w:rPr>
          <w:rFonts w:ascii="仿宋_GB2312"/>
          <w:sz w:val="32"/>
          <w:szCs w:val="32"/>
        </w:rPr>
      </w:pPr>
    </w:p>
    <w:p w:rsidR="008C78B9" w:rsidRPr="008C78B9" w:rsidRDefault="008C78B9" w:rsidP="006F01BC">
      <w:pPr>
        <w:pBdr>
          <w:top w:val="single" w:sz="4" w:space="1" w:color="auto"/>
          <w:bottom w:val="single" w:sz="4" w:space="1" w:color="auto"/>
        </w:pBdr>
        <w:tabs>
          <w:tab w:val="left" w:pos="7655"/>
        </w:tabs>
        <w:spacing w:line="500" w:lineRule="exact"/>
        <w:ind w:firstLineChars="100" w:firstLine="280"/>
        <w:rPr>
          <w:rFonts w:ascii="仿宋_GB2312" w:hAnsi="宋体"/>
          <w:sz w:val="28"/>
          <w:szCs w:val="28"/>
        </w:rPr>
      </w:pPr>
      <w:r w:rsidRPr="008C78B9">
        <w:rPr>
          <w:rFonts w:ascii="仿宋_GB2312" w:hAnsi="宋体" w:hint="eastAsia"/>
          <w:sz w:val="28"/>
          <w:szCs w:val="28"/>
        </w:rPr>
        <w:t xml:space="preserve">国家中医药管理局办公室   </w:t>
      </w:r>
      <w:r w:rsidR="00342DA7">
        <w:rPr>
          <w:rFonts w:ascii="仿宋_GB2312" w:hAnsi="宋体" w:hint="eastAsia"/>
          <w:sz w:val="28"/>
          <w:szCs w:val="28"/>
        </w:rPr>
        <w:t xml:space="preserve">    </w:t>
      </w:r>
      <w:r w:rsidR="00B301BC">
        <w:rPr>
          <w:rFonts w:ascii="仿宋_GB2312" w:hAnsi="宋体" w:hint="eastAsia"/>
          <w:sz w:val="28"/>
          <w:szCs w:val="28"/>
        </w:rPr>
        <w:t xml:space="preserve"> </w:t>
      </w:r>
      <w:r w:rsidR="00D1781B">
        <w:rPr>
          <w:rFonts w:ascii="仿宋_GB2312" w:hAnsi="宋体" w:hint="eastAsia"/>
          <w:sz w:val="28"/>
          <w:szCs w:val="28"/>
        </w:rPr>
        <w:t xml:space="preserve">       </w:t>
      </w:r>
      <w:r>
        <w:rPr>
          <w:rFonts w:ascii="仿宋_GB2312" w:hAnsi="宋体" w:hint="eastAsia"/>
          <w:sz w:val="28"/>
          <w:szCs w:val="28"/>
        </w:rPr>
        <w:t xml:space="preserve"> </w:t>
      </w:r>
      <w:r w:rsidR="002A62CF">
        <w:rPr>
          <w:rFonts w:ascii="仿宋_GB2312" w:hAnsi="宋体"/>
          <w:sz w:val="28"/>
          <w:szCs w:val="28"/>
        </w:rPr>
        <w:t>2</w:t>
      </w:r>
      <w:r w:rsidR="00D273A1">
        <w:rPr>
          <w:rFonts w:ascii="仿宋_GB2312" w:hAnsi="宋体" w:hint="eastAsia"/>
          <w:sz w:val="28"/>
          <w:szCs w:val="28"/>
        </w:rPr>
        <w:t>0</w:t>
      </w:r>
      <w:r w:rsidR="002A62CF">
        <w:rPr>
          <w:rFonts w:ascii="仿宋_GB2312" w:hAnsi="宋体"/>
          <w:sz w:val="28"/>
          <w:szCs w:val="28"/>
        </w:rPr>
        <w:t>1</w:t>
      </w:r>
      <w:r w:rsidR="002A62CF">
        <w:rPr>
          <w:rFonts w:ascii="仿宋_GB2312" w:hAnsi="宋体" w:hint="eastAsia"/>
          <w:sz w:val="28"/>
          <w:szCs w:val="28"/>
        </w:rPr>
        <w:t>6</w:t>
      </w:r>
      <w:r w:rsidRPr="008C78B9">
        <w:rPr>
          <w:rFonts w:ascii="仿宋_GB2312" w:hAnsi="宋体"/>
          <w:sz w:val="28"/>
          <w:szCs w:val="28"/>
        </w:rPr>
        <w:t>年</w:t>
      </w:r>
      <w:r w:rsidR="00B301BC">
        <w:rPr>
          <w:rFonts w:ascii="仿宋_GB2312" w:hAnsi="宋体" w:hint="eastAsia"/>
          <w:sz w:val="28"/>
          <w:szCs w:val="28"/>
        </w:rPr>
        <w:t>12</w:t>
      </w:r>
      <w:r w:rsidRPr="008C78B9">
        <w:rPr>
          <w:rFonts w:ascii="仿宋_GB2312" w:hAnsi="宋体"/>
          <w:sz w:val="28"/>
          <w:szCs w:val="28"/>
        </w:rPr>
        <w:t>月</w:t>
      </w:r>
      <w:r w:rsidR="00D1781B">
        <w:rPr>
          <w:rFonts w:ascii="仿宋_GB2312" w:hAnsi="宋体" w:hint="eastAsia"/>
          <w:sz w:val="28"/>
          <w:szCs w:val="28"/>
        </w:rPr>
        <w:t>30</w:t>
      </w:r>
      <w:r w:rsidRPr="008C78B9">
        <w:rPr>
          <w:rFonts w:ascii="仿宋_GB2312" w:hAnsi="宋体"/>
          <w:sz w:val="28"/>
          <w:szCs w:val="28"/>
        </w:rPr>
        <w:t>日</w:t>
      </w:r>
      <w:r w:rsidRPr="008C78B9">
        <w:rPr>
          <w:rFonts w:ascii="仿宋_GB2312" w:hAnsi="宋体" w:hint="eastAsia"/>
          <w:sz w:val="28"/>
          <w:szCs w:val="28"/>
        </w:rPr>
        <w:t>印发</w:t>
      </w:r>
    </w:p>
    <w:sectPr w:rsidR="008C78B9" w:rsidRPr="008C78B9" w:rsidSect="00F4045F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pgSz w:w="11906" w:h="16838"/>
      <w:pgMar w:top="1701" w:right="1531" w:bottom="1701" w:left="1531" w:header="851" w:footer="964" w:gutter="0"/>
      <w:cols w:space="425"/>
      <w:titlePg/>
      <w:docGrid w:type="lines" w:linePitch="4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35E" w:rsidRDefault="009C235E" w:rsidP="00C85D4F">
      <w:pPr>
        <w:spacing w:line="240" w:lineRule="auto"/>
      </w:pPr>
      <w:r>
        <w:separator/>
      </w:r>
    </w:p>
  </w:endnote>
  <w:endnote w:type="continuationSeparator" w:id="0">
    <w:p w:rsidR="009C235E" w:rsidRDefault="009C235E" w:rsidP="00C85D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01BC" w:rsidRPr="008C78B9" w:rsidRDefault="006F01BC" w:rsidP="008C78B9">
    <w:pPr>
      <w:pStyle w:val="a6"/>
      <w:ind w:firstLineChars="100" w:firstLine="280"/>
      <w:rPr>
        <w:rFonts w:ascii="宋体" w:eastAsia="宋体" w:hAnsi="宋体"/>
        <w:sz w:val="28"/>
        <w:szCs w:val="28"/>
      </w:rPr>
    </w:pPr>
    <w:r w:rsidRPr="008C78B9">
      <w:rPr>
        <w:rFonts w:ascii="宋体" w:eastAsia="宋体" w:hAnsi="宋体" w:hint="eastAsia"/>
        <w:sz w:val="28"/>
        <w:szCs w:val="28"/>
      </w:rPr>
      <w:t xml:space="preserve">— </w:t>
    </w:r>
    <w:r w:rsidR="00834530" w:rsidRPr="008C78B9">
      <w:rPr>
        <w:rFonts w:ascii="宋体" w:eastAsia="宋体" w:hAnsi="宋体"/>
        <w:sz w:val="28"/>
        <w:szCs w:val="28"/>
      </w:rPr>
      <w:fldChar w:fldCharType="begin"/>
    </w:r>
    <w:r w:rsidRPr="008C78B9">
      <w:rPr>
        <w:rFonts w:ascii="宋体" w:eastAsia="宋体" w:hAnsi="宋体"/>
        <w:sz w:val="28"/>
        <w:szCs w:val="28"/>
      </w:rPr>
      <w:instrText xml:space="preserve"> PAGE   \* MERGEFORMAT </w:instrText>
    </w:r>
    <w:r w:rsidR="00834530" w:rsidRPr="008C78B9">
      <w:rPr>
        <w:rFonts w:ascii="宋体" w:eastAsia="宋体" w:hAnsi="宋体"/>
        <w:sz w:val="28"/>
        <w:szCs w:val="28"/>
      </w:rPr>
      <w:fldChar w:fldCharType="separate"/>
    </w:r>
    <w:r w:rsidR="004667D9" w:rsidRPr="004667D9">
      <w:rPr>
        <w:rFonts w:ascii="宋体" w:eastAsia="宋体" w:hAnsi="宋体"/>
        <w:noProof/>
        <w:sz w:val="28"/>
        <w:szCs w:val="28"/>
        <w:lang w:val="zh-CN"/>
      </w:rPr>
      <w:t>6</w:t>
    </w:r>
    <w:r w:rsidR="00834530" w:rsidRPr="008C78B9">
      <w:rPr>
        <w:rFonts w:ascii="宋体" w:eastAsia="宋体" w:hAnsi="宋体"/>
        <w:sz w:val="28"/>
        <w:szCs w:val="28"/>
      </w:rPr>
      <w:fldChar w:fldCharType="end"/>
    </w:r>
    <w:r w:rsidRPr="008C78B9"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01BC" w:rsidRPr="00FA1885" w:rsidRDefault="006F01BC" w:rsidP="00FA1885">
    <w:pPr>
      <w:pStyle w:val="a6"/>
      <w:tabs>
        <w:tab w:val="left" w:pos="8647"/>
      </w:tabs>
      <w:ind w:firstLineChars="2700" w:firstLine="7560"/>
      <w:rPr>
        <w:rFonts w:ascii="宋体" w:eastAsia="宋体" w:hAnsi="宋体"/>
        <w:sz w:val="28"/>
        <w:szCs w:val="28"/>
      </w:rPr>
    </w:pPr>
    <w:r w:rsidRPr="00FA1885">
      <w:rPr>
        <w:rFonts w:ascii="宋体" w:eastAsia="宋体" w:hAnsi="宋体" w:hint="eastAsia"/>
        <w:sz w:val="28"/>
        <w:szCs w:val="28"/>
      </w:rPr>
      <w:t xml:space="preserve">— </w:t>
    </w:r>
    <w:r w:rsidR="00834530" w:rsidRPr="00FA1885">
      <w:rPr>
        <w:rFonts w:ascii="宋体" w:eastAsia="宋体" w:hAnsi="宋体"/>
        <w:sz w:val="28"/>
        <w:szCs w:val="28"/>
      </w:rPr>
      <w:fldChar w:fldCharType="begin"/>
    </w:r>
    <w:r w:rsidRPr="00FA1885">
      <w:rPr>
        <w:rFonts w:ascii="宋体" w:eastAsia="宋体" w:hAnsi="宋体"/>
        <w:sz w:val="28"/>
        <w:szCs w:val="28"/>
      </w:rPr>
      <w:instrText xml:space="preserve"> PAGE   \* MERGEFORMAT </w:instrText>
    </w:r>
    <w:r w:rsidR="00834530" w:rsidRPr="00FA1885">
      <w:rPr>
        <w:rFonts w:ascii="宋体" w:eastAsia="宋体" w:hAnsi="宋体"/>
        <w:sz w:val="28"/>
        <w:szCs w:val="28"/>
      </w:rPr>
      <w:fldChar w:fldCharType="separate"/>
    </w:r>
    <w:r w:rsidR="004667D9" w:rsidRPr="004667D9">
      <w:rPr>
        <w:rFonts w:ascii="宋体" w:eastAsia="宋体" w:hAnsi="宋体"/>
        <w:noProof/>
        <w:sz w:val="28"/>
        <w:szCs w:val="28"/>
        <w:lang w:val="zh-CN"/>
      </w:rPr>
      <w:t>7</w:t>
    </w:r>
    <w:r w:rsidR="00834530" w:rsidRPr="00FA1885">
      <w:rPr>
        <w:rFonts w:ascii="宋体" w:eastAsia="宋体" w:hAnsi="宋体"/>
        <w:sz w:val="28"/>
        <w:szCs w:val="28"/>
      </w:rPr>
      <w:fldChar w:fldCharType="end"/>
    </w:r>
    <w:r w:rsidRPr="00FA1885"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01BC" w:rsidRPr="008C78B9" w:rsidRDefault="006F01BC" w:rsidP="008C78B9">
    <w:pPr>
      <w:pStyle w:val="a6"/>
      <w:tabs>
        <w:tab w:val="left" w:pos="8647"/>
      </w:tabs>
      <w:ind w:firstLineChars="2700" w:firstLine="7560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35E" w:rsidRDefault="009C235E" w:rsidP="00C85D4F">
      <w:pPr>
        <w:spacing w:line="240" w:lineRule="auto"/>
      </w:pPr>
      <w:r>
        <w:separator/>
      </w:r>
    </w:p>
  </w:footnote>
  <w:footnote w:type="continuationSeparator" w:id="0">
    <w:p w:rsidR="009C235E" w:rsidRDefault="009C235E" w:rsidP="00C85D4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01BC" w:rsidRPr="008C78B9" w:rsidRDefault="006F01BC" w:rsidP="008C78B9">
    <w:pPr>
      <w:ind w:left="618" w:firstLine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01BC" w:rsidRDefault="006F01BC" w:rsidP="008C78B9">
    <w:pPr>
      <w:pStyle w:val="a5"/>
      <w:pBdr>
        <w:bottom w:val="none" w:sz="0" w:space="0" w:color="auto"/>
      </w:pBdr>
      <w:ind w:firstLine="0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F18B5"/>
    <w:multiLevelType w:val="hybridMultilevel"/>
    <w:tmpl w:val="7FA0B53E"/>
    <w:lvl w:ilvl="0" w:tplc="10AAAA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87C6896"/>
    <w:multiLevelType w:val="hybridMultilevel"/>
    <w:tmpl w:val="9A80CC7E"/>
    <w:lvl w:ilvl="0" w:tplc="7D20D5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9AA1FC8"/>
    <w:multiLevelType w:val="hybridMultilevel"/>
    <w:tmpl w:val="13028ADC"/>
    <w:lvl w:ilvl="0" w:tplc="FC388FE6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30074946"/>
    <w:multiLevelType w:val="hybridMultilevel"/>
    <w:tmpl w:val="E752B45A"/>
    <w:lvl w:ilvl="0" w:tplc="1ACC70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BC120B6"/>
    <w:multiLevelType w:val="hybridMultilevel"/>
    <w:tmpl w:val="76565CFE"/>
    <w:lvl w:ilvl="0" w:tplc="2B84DD40">
      <w:start w:val="1"/>
      <w:numFmt w:val="japaneseCounting"/>
      <w:lvlText w:val="%1、"/>
      <w:lvlJc w:val="left"/>
      <w:pPr>
        <w:tabs>
          <w:tab w:val="num" w:pos="1800"/>
        </w:tabs>
        <w:ind w:left="1800" w:hanging="12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5">
    <w:nsid w:val="3F7F2AFE"/>
    <w:multiLevelType w:val="hybridMultilevel"/>
    <w:tmpl w:val="5F5E2E82"/>
    <w:lvl w:ilvl="0" w:tplc="CEB0E1B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5CE1878"/>
    <w:multiLevelType w:val="hybridMultilevel"/>
    <w:tmpl w:val="71A64C94"/>
    <w:lvl w:ilvl="0" w:tplc="62282E4C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>
    <w:nsid w:val="576D101D"/>
    <w:multiLevelType w:val="singleLevel"/>
    <w:tmpl w:val="907EC618"/>
    <w:lvl w:ilvl="0">
      <w:start w:val="1"/>
      <w:numFmt w:val="chineseCounting"/>
      <w:suff w:val="nothing"/>
      <w:lvlText w:val="（%1）"/>
      <w:lvlJc w:val="left"/>
      <w:rPr>
        <w:rFonts w:ascii="楷体_GB2312" w:eastAsia="楷体_GB2312" w:hint="eastAsia"/>
        <w:b/>
      </w:rPr>
    </w:lvl>
  </w:abstractNum>
  <w:abstractNum w:abstractNumId="8">
    <w:nsid w:val="582725AA"/>
    <w:multiLevelType w:val="hybridMultilevel"/>
    <w:tmpl w:val="88D6F0A0"/>
    <w:lvl w:ilvl="0" w:tplc="A12821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8EF17AF"/>
    <w:multiLevelType w:val="hybridMultilevel"/>
    <w:tmpl w:val="A54E43C8"/>
    <w:lvl w:ilvl="0" w:tplc="CA5A53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B9A75CB"/>
    <w:multiLevelType w:val="hybridMultilevel"/>
    <w:tmpl w:val="F9EA48AE"/>
    <w:lvl w:ilvl="0" w:tplc="FABE02DC">
      <w:start w:val="2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1">
    <w:nsid w:val="769746A9"/>
    <w:multiLevelType w:val="hybridMultilevel"/>
    <w:tmpl w:val="EE0CE08C"/>
    <w:lvl w:ilvl="0" w:tplc="AE36BC64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2">
    <w:nsid w:val="7A4A2FCE"/>
    <w:multiLevelType w:val="hybridMultilevel"/>
    <w:tmpl w:val="A3662B22"/>
    <w:lvl w:ilvl="0" w:tplc="3698F82E">
      <w:start w:val="7"/>
      <w:numFmt w:val="decimal"/>
      <w:lvlText w:val="（%1）"/>
      <w:lvlJc w:val="left"/>
      <w:pPr>
        <w:ind w:left="1465" w:hanging="825"/>
      </w:pPr>
      <w:rPr>
        <w:rFonts w:ascii="仿宋_GB2312" w:eastAsia="仿宋_GB2312" w:hAnsi="Times New Roman" w:cs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4"/>
  </w:num>
  <w:num w:numId="2">
    <w:abstractNumId w:val="10"/>
  </w:num>
  <w:num w:numId="3">
    <w:abstractNumId w:val="8"/>
  </w:num>
  <w:num w:numId="4">
    <w:abstractNumId w:val="5"/>
  </w:num>
  <w:num w:numId="5">
    <w:abstractNumId w:val="1"/>
  </w:num>
  <w:num w:numId="6">
    <w:abstractNumId w:val="0"/>
  </w:num>
  <w:num w:numId="7">
    <w:abstractNumId w:val="3"/>
  </w:num>
  <w:num w:numId="8">
    <w:abstractNumId w:val="11"/>
  </w:num>
  <w:num w:numId="9">
    <w:abstractNumId w:val="6"/>
  </w:num>
  <w:num w:numId="10">
    <w:abstractNumId w:val="2"/>
  </w:num>
  <w:num w:numId="11">
    <w:abstractNumId w:val="9"/>
  </w:num>
  <w:num w:numId="12">
    <w:abstractNumId w:val="7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evenAndOddHeaders/>
  <w:drawingGridHorizontalSpacing w:val="150"/>
  <w:drawingGridVerticalSpacing w:val="204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99F"/>
    <w:rsid w:val="00000DB9"/>
    <w:rsid w:val="00001F01"/>
    <w:rsid w:val="00002CD9"/>
    <w:rsid w:val="00011515"/>
    <w:rsid w:val="00011D3C"/>
    <w:rsid w:val="00023CA1"/>
    <w:rsid w:val="000254EA"/>
    <w:rsid w:val="00043B85"/>
    <w:rsid w:val="00047A5A"/>
    <w:rsid w:val="0005545B"/>
    <w:rsid w:val="00056348"/>
    <w:rsid w:val="0006231E"/>
    <w:rsid w:val="00065204"/>
    <w:rsid w:val="00065906"/>
    <w:rsid w:val="00072E92"/>
    <w:rsid w:val="000757B0"/>
    <w:rsid w:val="0008369D"/>
    <w:rsid w:val="00092646"/>
    <w:rsid w:val="00092AA1"/>
    <w:rsid w:val="000A0E2C"/>
    <w:rsid w:val="000A3E03"/>
    <w:rsid w:val="000D5DBD"/>
    <w:rsid w:val="000E296D"/>
    <w:rsid w:val="000E670F"/>
    <w:rsid w:val="001020A0"/>
    <w:rsid w:val="001303FF"/>
    <w:rsid w:val="00133D42"/>
    <w:rsid w:val="00135C6A"/>
    <w:rsid w:val="001416C7"/>
    <w:rsid w:val="00144DD9"/>
    <w:rsid w:val="001636FE"/>
    <w:rsid w:val="00164C1A"/>
    <w:rsid w:val="0016655A"/>
    <w:rsid w:val="0016779B"/>
    <w:rsid w:val="00171D14"/>
    <w:rsid w:val="00172B4D"/>
    <w:rsid w:val="001807C2"/>
    <w:rsid w:val="00181AD3"/>
    <w:rsid w:val="00184638"/>
    <w:rsid w:val="0018550A"/>
    <w:rsid w:val="001A06B9"/>
    <w:rsid w:val="001A2B88"/>
    <w:rsid w:val="001B5906"/>
    <w:rsid w:val="001C14E2"/>
    <w:rsid w:val="001C6D44"/>
    <w:rsid w:val="001C7B17"/>
    <w:rsid w:val="001D735C"/>
    <w:rsid w:val="001E6828"/>
    <w:rsid w:val="001F6F5F"/>
    <w:rsid w:val="00203280"/>
    <w:rsid w:val="00204ADE"/>
    <w:rsid w:val="0021095D"/>
    <w:rsid w:val="002163A7"/>
    <w:rsid w:val="00220017"/>
    <w:rsid w:val="00230721"/>
    <w:rsid w:val="0023625B"/>
    <w:rsid w:val="00241254"/>
    <w:rsid w:val="0024667D"/>
    <w:rsid w:val="00252600"/>
    <w:rsid w:val="00254170"/>
    <w:rsid w:val="002648BD"/>
    <w:rsid w:val="00275C0F"/>
    <w:rsid w:val="0027756D"/>
    <w:rsid w:val="00280700"/>
    <w:rsid w:val="0028280B"/>
    <w:rsid w:val="00283456"/>
    <w:rsid w:val="002871F3"/>
    <w:rsid w:val="002A12D2"/>
    <w:rsid w:val="002A496F"/>
    <w:rsid w:val="002A62CF"/>
    <w:rsid w:val="002B38E3"/>
    <w:rsid w:val="002D6047"/>
    <w:rsid w:val="002E71BC"/>
    <w:rsid w:val="002F1346"/>
    <w:rsid w:val="002F792B"/>
    <w:rsid w:val="00303D50"/>
    <w:rsid w:val="00304250"/>
    <w:rsid w:val="00312905"/>
    <w:rsid w:val="00312F81"/>
    <w:rsid w:val="00317C23"/>
    <w:rsid w:val="00342DA7"/>
    <w:rsid w:val="00343CE6"/>
    <w:rsid w:val="00346111"/>
    <w:rsid w:val="00356A2F"/>
    <w:rsid w:val="00360714"/>
    <w:rsid w:val="00364F54"/>
    <w:rsid w:val="00366602"/>
    <w:rsid w:val="003668FB"/>
    <w:rsid w:val="00367F3D"/>
    <w:rsid w:val="003754C9"/>
    <w:rsid w:val="00395D11"/>
    <w:rsid w:val="003A101C"/>
    <w:rsid w:val="003A6320"/>
    <w:rsid w:val="003B5550"/>
    <w:rsid w:val="003B5AFA"/>
    <w:rsid w:val="003C387A"/>
    <w:rsid w:val="003D1B0C"/>
    <w:rsid w:val="003E1949"/>
    <w:rsid w:val="003E2609"/>
    <w:rsid w:val="00413C50"/>
    <w:rsid w:val="0041430C"/>
    <w:rsid w:val="004172A1"/>
    <w:rsid w:val="004315BC"/>
    <w:rsid w:val="004328BB"/>
    <w:rsid w:val="0043556F"/>
    <w:rsid w:val="00436D2B"/>
    <w:rsid w:val="00447BCD"/>
    <w:rsid w:val="004531CA"/>
    <w:rsid w:val="00453E66"/>
    <w:rsid w:val="00455947"/>
    <w:rsid w:val="00457F5E"/>
    <w:rsid w:val="004626ED"/>
    <w:rsid w:val="004667D9"/>
    <w:rsid w:val="004731E8"/>
    <w:rsid w:val="00477374"/>
    <w:rsid w:val="00485B62"/>
    <w:rsid w:val="004959AA"/>
    <w:rsid w:val="00496114"/>
    <w:rsid w:val="004A335A"/>
    <w:rsid w:val="004A4E87"/>
    <w:rsid w:val="004B358E"/>
    <w:rsid w:val="004C0FE0"/>
    <w:rsid w:val="004C60E8"/>
    <w:rsid w:val="004C767E"/>
    <w:rsid w:val="004D377B"/>
    <w:rsid w:val="004E70C9"/>
    <w:rsid w:val="004E7BC7"/>
    <w:rsid w:val="004F0E54"/>
    <w:rsid w:val="00502C52"/>
    <w:rsid w:val="005103F1"/>
    <w:rsid w:val="00513567"/>
    <w:rsid w:val="00513746"/>
    <w:rsid w:val="00525425"/>
    <w:rsid w:val="005326E1"/>
    <w:rsid w:val="00542A92"/>
    <w:rsid w:val="00547039"/>
    <w:rsid w:val="005518B6"/>
    <w:rsid w:val="0055558B"/>
    <w:rsid w:val="00555D85"/>
    <w:rsid w:val="00567051"/>
    <w:rsid w:val="005719F0"/>
    <w:rsid w:val="005744BC"/>
    <w:rsid w:val="00591FF8"/>
    <w:rsid w:val="005A1259"/>
    <w:rsid w:val="005B1A52"/>
    <w:rsid w:val="005C294D"/>
    <w:rsid w:val="005C3966"/>
    <w:rsid w:val="005C45A6"/>
    <w:rsid w:val="005E7E0C"/>
    <w:rsid w:val="005F23E3"/>
    <w:rsid w:val="005F79C6"/>
    <w:rsid w:val="00600C26"/>
    <w:rsid w:val="00603AB6"/>
    <w:rsid w:val="00611181"/>
    <w:rsid w:val="00611B31"/>
    <w:rsid w:val="00614164"/>
    <w:rsid w:val="00614B74"/>
    <w:rsid w:val="00615C81"/>
    <w:rsid w:val="006358C2"/>
    <w:rsid w:val="0064260F"/>
    <w:rsid w:val="006479AF"/>
    <w:rsid w:val="0065207C"/>
    <w:rsid w:val="006528B0"/>
    <w:rsid w:val="006663AD"/>
    <w:rsid w:val="0066650F"/>
    <w:rsid w:val="0066753A"/>
    <w:rsid w:val="0067208D"/>
    <w:rsid w:val="00675B6D"/>
    <w:rsid w:val="00676C81"/>
    <w:rsid w:val="006804A9"/>
    <w:rsid w:val="006862B8"/>
    <w:rsid w:val="006A334E"/>
    <w:rsid w:val="006B7F91"/>
    <w:rsid w:val="006D4C72"/>
    <w:rsid w:val="006D52CA"/>
    <w:rsid w:val="006D5E31"/>
    <w:rsid w:val="006E1604"/>
    <w:rsid w:val="006E4807"/>
    <w:rsid w:val="006F01BC"/>
    <w:rsid w:val="00705350"/>
    <w:rsid w:val="00706AC4"/>
    <w:rsid w:val="00714E1A"/>
    <w:rsid w:val="0072539C"/>
    <w:rsid w:val="00732292"/>
    <w:rsid w:val="00745229"/>
    <w:rsid w:val="007729E8"/>
    <w:rsid w:val="00786827"/>
    <w:rsid w:val="007967FE"/>
    <w:rsid w:val="007A1F55"/>
    <w:rsid w:val="007D0D36"/>
    <w:rsid w:val="007D333D"/>
    <w:rsid w:val="007E2D09"/>
    <w:rsid w:val="007E5774"/>
    <w:rsid w:val="007E61CB"/>
    <w:rsid w:val="007F58CC"/>
    <w:rsid w:val="00803203"/>
    <w:rsid w:val="008102BE"/>
    <w:rsid w:val="0081361A"/>
    <w:rsid w:val="008148F8"/>
    <w:rsid w:val="00834530"/>
    <w:rsid w:val="0083795D"/>
    <w:rsid w:val="00854130"/>
    <w:rsid w:val="008647DB"/>
    <w:rsid w:val="00877440"/>
    <w:rsid w:val="008856AC"/>
    <w:rsid w:val="008910E3"/>
    <w:rsid w:val="0089718B"/>
    <w:rsid w:val="008A0445"/>
    <w:rsid w:val="008A16BF"/>
    <w:rsid w:val="008A1B84"/>
    <w:rsid w:val="008B09E2"/>
    <w:rsid w:val="008B1B51"/>
    <w:rsid w:val="008C78B9"/>
    <w:rsid w:val="008D2475"/>
    <w:rsid w:val="008D3F1B"/>
    <w:rsid w:val="008D6922"/>
    <w:rsid w:val="008F0440"/>
    <w:rsid w:val="008F30C8"/>
    <w:rsid w:val="008F5DC7"/>
    <w:rsid w:val="008F65B4"/>
    <w:rsid w:val="008F66A0"/>
    <w:rsid w:val="00900026"/>
    <w:rsid w:val="00903765"/>
    <w:rsid w:val="0090461A"/>
    <w:rsid w:val="009059E3"/>
    <w:rsid w:val="00913175"/>
    <w:rsid w:val="00931E90"/>
    <w:rsid w:val="0093437C"/>
    <w:rsid w:val="0093798E"/>
    <w:rsid w:val="00941D5E"/>
    <w:rsid w:val="00945215"/>
    <w:rsid w:val="009500B9"/>
    <w:rsid w:val="00963FD5"/>
    <w:rsid w:val="00964DA3"/>
    <w:rsid w:val="00973A2C"/>
    <w:rsid w:val="0097756F"/>
    <w:rsid w:val="00977E72"/>
    <w:rsid w:val="009853D1"/>
    <w:rsid w:val="00986627"/>
    <w:rsid w:val="009A0C56"/>
    <w:rsid w:val="009A67D7"/>
    <w:rsid w:val="009A681F"/>
    <w:rsid w:val="009B2D26"/>
    <w:rsid w:val="009B31A9"/>
    <w:rsid w:val="009B4E62"/>
    <w:rsid w:val="009B5A4A"/>
    <w:rsid w:val="009C235E"/>
    <w:rsid w:val="009C4FAE"/>
    <w:rsid w:val="009C5128"/>
    <w:rsid w:val="009C577C"/>
    <w:rsid w:val="009D7D5B"/>
    <w:rsid w:val="00A00C78"/>
    <w:rsid w:val="00A01E7B"/>
    <w:rsid w:val="00A02CD5"/>
    <w:rsid w:val="00A047C0"/>
    <w:rsid w:val="00A04D4A"/>
    <w:rsid w:val="00A1199F"/>
    <w:rsid w:val="00A126FB"/>
    <w:rsid w:val="00A21FB5"/>
    <w:rsid w:val="00A23C1E"/>
    <w:rsid w:val="00A33616"/>
    <w:rsid w:val="00A364B3"/>
    <w:rsid w:val="00A43E23"/>
    <w:rsid w:val="00A52A70"/>
    <w:rsid w:val="00A6450B"/>
    <w:rsid w:val="00A67737"/>
    <w:rsid w:val="00A72434"/>
    <w:rsid w:val="00A763A5"/>
    <w:rsid w:val="00A811D0"/>
    <w:rsid w:val="00A965E3"/>
    <w:rsid w:val="00A967FE"/>
    <w:rsid w:val="00AA2C58"/>
    <w:rsid w:val="00AA7823"/>
    <w:rsid w:val="00AB3D2C"/>
    <w:rsid w:val="00AC56CE"/>
    <w:rsid w:val="00AD2B4E"/>
    <w:rsid w:val="00AD3AFC"/>
    <w:rsid w:val="00AD478D"/>
    <w:rsid w:val="00AE186A"/>
    <w:rsid w:val="00AF3698"/>
    <w:rsid w:val="00AF3F89"/>
    <w:rsid w:val="00B00840"/>
    <w:rsid w:val="00B175DB"/>
    <w:rsid w:val="00B22B07"/>
    <w:rsid w:val="00B301BC"/>
    <w:rsid w:val="00B41116"/>
    <w:rsid w:val="00B43174"/>
    <w:rsid w:val="00B44319"/>
    <w:rsid w:val="00B47A62"/>
    <w:rsid w:val="00B534DB"/>
    <w:rsid w:val="00B57409"/>
    <w:rsid w:val="00B57866"/>
    <w:rsid w:val="00B67E1F"/>
    <w:rsid w:val="00B71B24"/>
    <w:rsid w:val="00B724E6"/>
    <w:rsid w:val="00B736DB"/>
    <w:rsid w:val="00B90F7B"/>
    <w:rsid w:val="00B92737"/>
    <w:rsid w:val="00B957B2"/>
    <w:rsid w:val="00BB286C"/>
    <w:rsid w:val="00BB524E"/>
    <w:rsid w:val="00BB54A3"/>
    <w:rsid w:val="00BC2BA7"/>
    <w:rsid w:val="00BC314A"/>
    <w:rsid w:val="00BC55B7"/>
    <w:rsid w:val="00BC705C"/>
    <w:rsid w:val="00BD1F83"/>
    <w:rsid w:val="00BD4DD2"/>
    <w:rsid w:val="00BE3CD2"/>
    <w:rsid w:val="00BE490F"/>
    <w:rsid w:val="00BF1FEC"/>
    <w:rsid w:val="00BF339C"/>
    <w:rsid w:val="00BF64AE"/>
    <w:rsid w:val="00C05FEF"/>
    <w:rsid w:val="00C06B08"/>
    <w:rsid w:val="00C2019E"/>
    <w:rsid w:val="00C216BE"/>
    <w:rsid w:val="00C24D81"/>
    <w:rsid w:val="00C25449"/>
    <w:rsid w:val="00C26678"/>
    <w:rsid w:val="00C26EAE"/>
    <w:rsid w:val="00C2776C"/>
    <w:rsid w:val="00C31F72"/>
    <w:rsid w:val="00C43178"/>
    <w:rsid w:val="00C451BA"/>
    <w:rsid w:val="00C45B05"/>
    <w:rsid w:val="00C45BF0"/>
    <w:rsid w:val="00C52B63"/>
    <w:rsid w:val="00C60B03"/>
    <w:rsid w:val="00C64BC2"/>
    <w:rsid w:val="00C70BE1"/>
    <w:rsid w:val="00C74899"/>
    <w:rsid w:val="00C74E91"/>
    <w:rsid w:val="00C76CC0"/>
    <w:rsid w:val="00C76D37"/>
    <w:rsid w:val="00C80444"/>
    <w:rsid w:val="00C804BF"/>
    <w:rsid w:val="00C84CEC"/>
    <w:rsid w:val="00C85D4F"/>
    <w:rsid w:val="00C86044"/>
    <w:rsid w:val="00C907AF"/>
    <w:rsid w:val="00CA62F3"/>
    <w:rsid w:val="00CA6B5F"/>
    <w:rsid w:val="00CA6B77"/>
    <w:rsid w:val="00CB0162"/>
    <w:rsid w:val="00CB4F09"/>
    <w:rsid w:val="00CB6409"/>
    <w:rsid w:val="00CC4A00"/>
    <w:rsid w:val="00CD0770"/>
    <w:rsid w:val="00CD33B7"/>
    <w:rsid w:val="00CD426C"/>
    <w:rsid w:val="00CE210D"/>
    <w:rsid w:val="00CF4FE2"/>
    <w:rsid w:val="00D04806"/>
    <w:rsid w:val="00D13BBF"/>
    <w:rsid w:val="00D1494E"/>
    <w:rsid w:val="00D14CF2"/>
    <w:rsid w:val="00D164D5"/>
    <w:rsid w:val="00D165C4"/>
    <w:rsid w:val="00D1781B"/>
    <w:rsid w:val="00D17CC5"/>
    <w:rsid w:val="00D23572"/>
    <w:rsid w:val="00D23D02"/>
    <w:rsid w:val="00D250B1"/>
    <w:rsid w:val="00D25C67"/>
    <w:rsid w:val="00D273A1"/>
    <w:rsid w:val="00D4352C"/>
    <w:rsid w:val="00D56648"/>
    <w:rsid w:val="00D63964"/>
    <w:rsid w:val="00D648A8"/>
    <w:rsid w:val="00D671D1"/>
    <w:rsid w:val="00D74C84"/>
    <w:rsid w:val="00D81433"/>
    <w:rsid w:val="00D86C2A"/>
    <w:rsid w:val="00D92EA8"/>
    <w:rsid w:val="00D95FCB"/>
    <w:rsid w:val="00DA6380"/>
    <w:rsid w:val="00DB4337"/>
    <w:rsid w:val="00DB5EF8"/>
    <w:rsid w:val="00DC68AD"/>
    <w:rsid w:val="00DD51A8"/>
    <w:rsid w:val="00DD63DC"/>
    <w:rsid w:val="00DE3A0F"/>
    <w:rsid w:val="00DE63CC"/>
    <w:rsid w:val="00DF1A93"/>
    <w:rsid w:val="00DF37A4"/>
    <w:rsid w:val="00E04AF2"/>
    <w:rsid w:val="00E05F76"/>
    <w:rsid w:val="00E063B9"/>
    <w:rsid w:val="00E144D0"/>
    <w:rsid w:val="00E15448"/>
    <w:rsid w:val="00E26A63"/>
    <w:rsid w:val="00E34DFF"/>
    <w:rsid w:val="00E439F0"/>
    <w:rsid w:val="00E61FF9"/>
    <w:rsid w:val="00E64A75"/>
    <w:rsid w:val="00E656C7"/>
    <w:rsid w:val="00E8137B"/>
    <w:rsid w:val="00E830F7"/>
    <w:rsid w:val="00E83580"/>
    <w:rsid w:val="00E9399F"/>
    <w:rsid w:val="00E96A3F"/>
    <w:rsid w:val="00EA189E"/>
    <w:rsid w:val="00EA446C"/>
    <w:rsid w:val="00EC767F"/>
    <w:rsid w:val="00ED2C1A"/>
    <w:rsid w:val="00ED7D0E"/>
    <w:rsid w:val="00EE0D83"/>
    <w:rsid w:val="00EE44D0"/>
    <w:rsid w:val="00F02478"/>
    <w:rsid w:val="00F05A12"/>
    <w:rsid w:val="00F12FF6"/>
    <w:rsid w:val="00F16350"/>
    <w:rsid w:val="00F248C8"/>
    <w:rsid w:val="00F2515F"/>
    <w:rsid w:val="00F30F6C"/>
    <w:rsid w:val="00F32DB8"/>
    <w:rsid w:val="00F3552F"/>
    <w:rsid w:val="00F35B7E"/>
    <w:rsid w:val="00F37C6F"/>
    <w:rsid w:val="00F4045F"/>
    <w:rsid w:val="00F43159"/>
    <w:rsid w:val="00F4531D"/>
    <w:rsid w:val="00F50821"/>
    <w:rsid w:val="00F54954"/>
    <w:rsid w:val="00F55456"/>
    <w:rsid w:val="00F71F66"/>
    <w:rsid w:val="00F7489D"/>
    <w:rsid w:val="00F77435"/>
    <w:rsid w:val="00F877F3"/>
    <w:rsid w:val="00F87812"/>
    <w:rsid w:val="00F90268"/>
    <w:rsid w:val="00F909EF"/>
    <w:rsid w:val="00F92017"/>
    <w:rsid w:val="00F9633B"/>
    <w:rsid w:val="00FA1885"/>
    <w:rsid w:val="00FA21E6"/>
    <w:rsid w:val="00FA46AF"/>
    <w:rsid w:val="00FB1F11"/>
    <w:rsid w:val="00FC373C"/>
    <w:rsid w:val="00FC5512"/>
    <w:rsid w:val="00FD356F"/>
    <w:rsid w:val="00FE3814"/>
    <w:rsid w:val="00FF01A5"/>
    <w:rsid w:val="00FF2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/>
    <w:lsdException w:name="Title" w:qFormat="1"/>
    <w:lsdException w:name="Subtitle" w:uiPriority="99" w:qFormat="1"/>
    <w:lsdException w:name="Hyperlink" w:uiPriority="99"/>
    <w:lsdException w:name="Strong" w:qFormat="1"/>
    <w:lsdException w:name="Emphasis" w:qFormat="1"/>
    <w:lsdException w:name="Balloon Text" w:uiPriority="99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5F76"/>
    <w:pPr>
      <w:widowControl w:val="0"/>
      <w:adjustRightInd w:val="0"/>
      <w:snapToGrid w:val="0"/>
      <w:spacing w:line="300" w:lineRule="auto"/>
      <w:ind w:firstLine="618"/>
      <w:jc w:val="both"/>
    </w:pPr>
    <w:rPr>
      <w:rFonts w:eastAsia="仿宋_GB2312"/>
      <w:kern w:val="2"/>
      <w:sz w:val="30"/>
    </w:rPr>
  </w:style>
  <w:style w:type="paragraph" w:styleId="3">
    <w:name w:val="heading 3"/>
    <w:basedOn w:val="a"/>
    <w:next w:val="a"/>
    <w:autoRedefine/>
    <w:qFormat/>
    <w:rsid w:val="00E05F76"/>
    <w:pPr>
      <w:keepNext/>
      <w:keepLines/>
      <w:adjustRightInd/>
      <w:snapToGrid/>
      <w:spacing w:before="120"/>
      <w:ind w:firstLineChars="150" w:firstLine="150"/>
      <w:outlineLvl w:val="2"/>
    </w:pPr>
    <w:rPr>
      <w:rFonts w:eastAsia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B67E1F"/>
    <w:pPr>
      <w:spacing w:line="560" w:lineRule="exact"/>
      <w:ind w:firstLineChars="200" w:firstLine="560"/>
    </w:pPr>
    <w:rPr>
      <w:rFonts w:ascii="仿宋_GB2312" w:hAnsi="华文仿宋"/>
      <w:sz w:val="28"/>
      <w:szCs w:val="32"/>
    </w:rPr>
  </w:style>
  <w:style w:type="paragraph" w:styleId="a4">
    <w:name w:val="Balloon Text"/>
    <w:basedOn w:val="a"/>
    <w:link w:val="Char"/>
    <w:uiPriority w:val="99"/>
    <w:qFormat/>
    <w:rsid w:val="00F9633B"/>
    <w:rPr>
      <w:sz w:val="18"/>
      <w:szCs w:val="18"/>
    </w:rPr>
  </w:style>
  <w:style w:type="paragraph" w:customStyle="1" w:styleId="CharCharCharCharCharCharChar">
    <w:name w:val="Char Char Char Char Char Char Char"/>
    <w:basedOn w:val="a"/>
    <w:rsid w:val="004C0FE0"/>
    <w:pPr>
      <w:adjustRightInd/>
      <w:snapToGrid/>
      <w:spacing w:line="240" w:lineRule="auto"/>
      <w:ind w:firstLine="0"/>
    </w:pPr>
    <w:rPr>
      <w:rFonts w:eastAsia="宋体"/>
      <w:sz w:val="21"/>
      <w:szCs w:val="24"/>
    </w:rPr>
  </w:style>
  <w:style w:type="paragraph" w:customStyle="1" w:styleId="Char0">
    <w:name w:val="Char"/>
    <w:basedOn w:val="a"/>
    <w:autoRedefine/>
    <w:rsid w:val="0065207C"/>
    <w:pPr>
      <w:widowControl/>
      <w:adjustRightInd/>
      <w:snapToGrid/>
      <w:spacing w:after="160" w:line="240" w:lineRule="exact"/>
      <w:ind w:firstLine="0"/>
      <w:jc w:val="left"/>
    </w:pPr>
    <w:rPr>
      <w:rFonts w:ascii="宋体" w:eastAsia="宋体" w:hAnsi="宋体"/>
      <w:kern w:val="0"/>
      <w:sz w:val="24"/>
      <w:lang w:eastAsia="en-US"/>
    </w:rPr>
  </w:style>
  <w:style w:type="paragraph" w:customStyle="1" w:styleId="CharCharCharChar">
    <w:name w:val="Char Char Char Char"/>
    <w:basedOn w:val="a"/>
    <w:autoRedefine/>
    <w:rsid w:val="00312905"/>
    <w:pPr>
      <w:widowControl/>
      <w:adjustRightInd/>
      <w:snapToGrid/>
      <w:spacing w:after="160" w:line="240" w:lineRule="exact"/>
      <w:ind w:firstLine="0"/>
      <w:jc w:val="left"/>
    </w:pPr>
    <w:rPr>
      <w:rFonts w:ascii="宋体" w:eastAsia="宋体" w:hAnsi="宋体"/>
      <w:kern w:val="0"/>
      <w:sz w:val="24"/>
      <w:lang w:eastAsia="en-US"/>
    </w:rPr>
  </w:style>
  <w:style w:type="paragraph" w:customStyle="1" w:styleId="CharCharCharCharCharCharCharCharCharCharCharCharChar1Char">
    <w:name w:val="Char Char Char Char Char Char Char Char Char Char Char Char Char1 Char"/>
    <w:basedOn w:val="a"/>
    <w:rsid w:val="006D4C72"/>
    <w:pPr>
      <w:adjustRightInd/>
      <w:snapToGrid/>
      <w:spacing w:line="240" w:lineRule="auto"/>
      <w:ind w:firstLine="0"/>
    </w:pPr>
    <w:rPr>
      <w:rFonts w:ascii="宋体" w:eastAsia="宋体" w:hAnsi="宋体" w:cs="Courier New"/>
      <w:sz w:val="32"/>
      <w:szCs w:val="32"/>
    </w:rPr>
  </w:style>
  <w:style w:type="paragraph" w:styleId="2">
    <w:name w:val="Body Text Indent 2"/>
    <w:basedOn w:val="a"/>
    <w:rsid w:val="00C804BF"/>
    <w:pPr>
      <w:spacing w:after="120" w:line="480" w:lineRule="auto"/>
      <w:ind w:leftChars="200" w:left="420"/>
    </w:pPr>
  </w:style>
  <w:style w:type="paragraph" w:styleId="a5">
    <w:name w:val="header"/>
    <w:basedOn w:val="a"/>
    <w:link w:val="Char1"/>
    <w:uiPriority w:val="99"/>
    <w:qFormat/>
    <w:rsid w:val="00C85D4F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C85D4F"/>
    <w:rPr>
      <w:rFonts w:eastAsia="仿宋_GB2312"/>
      <w:kern w:val="2"/>
      <w:sz w:val="18"/>
      <w:szCs w:val="18"/>
    </w:rPr>
  </w:style>
  <w:style w:type="paragraph" w:styleId="a6">
    <w:name w:val="footer"/>
    <w:basedOn w:val="a"/>
    <w:link w:val="Char2"/>
    <w:uiPriority w:val="99"/>
    <w:qFormat/>
    <w:rsid w:val="00C85D4F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C85D4F"/>
    <w:rPr>
      <w:rFonts w:eastAsia="仿宋_GB2312"/>
      <w:kern w:val="2"/>
      <w:sz w:val="18"/>
      <w:szCs w:val="18"/>
    </w:rPr>
  </w:style>
  <w:style w:type="table" w:styleId="a7">
    <w:name w:val="Table Grid"/>
    <w:basedOn w:val="a1"/>
    <w:rsid w:val="00002CD9"/>
    <w:pPr>
      <w:widowControl w:val="0"/>
      <w:adjustRightInd w:val="0"/>
      <w:snapToGrid w:val="0"/>
      <w:spacing w:line="300" w:lineRule="auto"/>
      <w:ind w:firstLine="618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rsid w:val="00DD63DC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rsid w:val="00DD63DC"/>
    <w:rPr>
      <w:color w:val="0000FF"/>
      <w:u w:val="single"/>
    </w:rPr>
  </w:style>
  <w:style w:type="numbering" w:customStyle="1" w:styleId="1">
    <w:name w:val="无列表1"/>
    <w:next w:val="a2"/>
    <w:uiPriority w:val="99"/>
    <w:semiHidden/>
    <w:unhideWhenUsed/>
    <w:rsid w:val="00903765"/>
  </w:style>
  <w:style w:type="character" w:customStyle="1" w:styleId="Char">
    <w:name w:val="批注框文本 Char"/>
    <w:link w:val="a4"/>
    <w:uiPriority w:val="99"/>
    <w:qFormat/>
    <w:rsid w:val="00903765"/>
    <w:rPr>
      <w:rFonts w:eastAsia="仿宋_GB2312"/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rsid w:val="00903765"/>
    <w:pPr>
      <w:widowControl/>
      <w:adjustRightInd/>
      <w:snapToGrid/>
      <w:spacing w:line="240" w:lineRule="auto"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1">
    <w:name w:val="网格型1"/>
    <w:basedOn w:val="a1"/>
    <w:next w:val="a7"/>
    <w:uiPriority w:val="59"/>
    <w:qFormat/>
    <w:rsid w:val="00903765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0">
    <w:name w:val="无列表2"/>
    <w:next w:val="a2"/>
    <w:uiPriority w:val="99"/>
    <w:semiHidden/>
    <w:unhideWhenUsed/>
    <w:rsid w:val="00D1781B"/>
  </w:style>
  <w:style w:type="paragraph" w:styleId="aa">
    <w:name w:val="List Paragraph"/>
    <w:basedOn w:val="a"/>
    <w:uiPriority w:val="99"/>
    <w:qFormat/>
    <w:rsid w:val="00D1781B"/>
    <w:pPr>
      <w:adjustRightInd/>
      <w:snapToGrid/>
      <w:spacing w:line="240" w:lineRule="auto"/>
      <w:ind w:firstLineChars="200" w:firstLine="420"/>
    </w:pPr>
    <w:rPr>
      <w:rFonts w:ascii="Calibri" w:eastAsia="宋体" w:hAnsi="Calibri"/>
      <w:sz w:val="21"/>
      <w:szCs w:val="22"/>
    </w:rPr>
  </w:style>
  <w:style w:type="paragraph" w:styleId="ab">
    <w:name w:val="Subtitle"/>
    <w:basedOn w:val="a"/>
    <w:next w:val="a"/>
    <w:link w:val="Char3"/>
    <w:uiPriority w:val="99"/>
    <w:qFormat/>
    <w:rsid w:val="00D1781B"/>
    <w:pPr>
      <w:adjustRightInd/>
      <w:snapToGrid/>
      <w:spacing w:before="240" w:after="60" w:line="312" w:lineRule="auto"/>
      <w:ind w:firstLine="0"/>
      <w:jc w:val="center"/>
      <w:outlineLvl w:val="1"/>
    </w:pPr>
    <w:rPr>
      <w:rFonts w:ascii="Cambria" w:eastAsia="宋体" w:hAnsi="Cambria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b"/>
    <w:uiPriority w:val="99"/>
    <w:rsid w:val="00D1781B"/>
    <w:rPr>
      <w:rFonts w:ascii="Cambria" w:hAnsi="Cambria"/>
      <w:b/>
      <w:bCs/>
      <w:kern w:val="28"/>
      <w:sz w:val="32"/>
      <w:szCs w:val="32"/>
    </w:rPr>
  </w:style>
  <w:style w:type="character" w:styleId="ac">
    <w:name w:val="page number"/>
    <w:basedOn w:val="a0"/>
    <w:uiPriority w:val="99"/>
    <w:rsid w:val="00D1781B"/>
    <w:rPr>
      <w:rFonts w:cs="Times New Roman"/>
    </w:rPr>
  </w:style>
  <w:style w:type="paragraph" w:customStyle="1" w:styleId="char4">
    <w:name w:val="char"/>
    <w:basedOn w:val="a"/>
    <w:uiPriority w:val="99"/>
    <w:rsid w:val="00D1781B"/>
    <w:pPr>
      <w:widowControl/>
      <w:adjustRightInd/>
      <w:snapToGrid/>
      <w:spacing w:after="160" w:line="240" w:lineRule="exact"/>
      <w:ind w:firstLine="0"/>
      <w:jc w:val="left"/>
    </w:pPr>
    <w:rPr>
      <w:rFonts w:eastAsia="宋体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/>
    <w:lsdException w:name="Title" w:qFormat="1"/>
    <w:lsdException w:name="Subtitle" w:uiPriority="99" w:qFormat="1"/>
    <w:lsdException w:name="Hyperlink" w:uiPriority="99"/>
    <w:lsdException w:name="Strong" w:qFormat="1"/>
    <w:lsdException w:name="Emphasis" w:qFormat="1"/>
    <w:lsdException w:name="Balloon Text" w:uiPriority="99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5F76"/>
    <w:pPr>
      <w:widowControl w:val="0"/>
      <w:adjustRightInd w:val="0"/>
      <w:snapToGrid w:val="0"/>
      <w:spacing w:line="300" w:lineRule="auto"/>
      <w:ind w:firstLine="618"/>
      <w:jc w:val="both"/>
    </w:pPr>
    <w:rPr>
      <w:rFonts w:eastAsia="仿宋_GB2312"/>
      <w:kern w:val="2"/>
      <w:sz w:val="30"/>
    </w:rPr>
  </w:style>
  <w:style w:type="paragraph" w:styleId="3">
    <w:name w:val="heading 3"/>
    <w:basedOn w:val="a"/>
    <w:next w:val="a"/>
    <w:autoRedefine/>
    <w:qFormat/>
    <w:rsid w:val="00E05F76"/>
    <w:pPr>
      <w:keepNext/>
      <w:keepLines/>
      <w:adjustRightInd/>
      <w:snapToGrid/>
      <w:spacing w:before="120"/>
      <w:ind w:firstLineChars="150" w:firstLine="150"/>
      <w:outlineLvl w:val="2"/>
    </w:pPr>
    <w:rPr>
      <w:rFonts w:eastAsia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B67E1F"/>
    <w:pPr>
      <w:spacing w:line="560" w:lineRule="exact"/>
      <w:ind w:firstLineChars="200" w:firstLine="560"/>
    </w:pPr>
    <w:rPr>
      <w:rFonts w:ascii="仿宋_GB2312" w:hAnsi="华文仿宋"/>
      <w:sz w:val="28"/>
      <w:szCs w:val="32"/>
    </w:rPr>
  </w:style>
  <w:style w:type="paragraph" w:styleId="a4">
    <w:name w:val="Balloon Text"/>
    <w:basedOn w:val="a"/>
    <w:link w:val="Char"/>
    <w:uiPriority w:val="99"/>
    <w:qFormat/>
    <w:rsid w:val="00F9633B"/>
    <w:rPr>
      <w:sz w:val="18"/>
      <w:szCs w:val="18"/>
    </w:rPr>
  </w:style>
  <w:style w:type="paragraph" w:customStyle="1" w:styleId="CharCharCharCharCharCharChar">
    <w:name w:val="Char Char Char Char Char Char Char"/>
    <w:basedOn w:val="a"/>
    <w:rsid w:val="004C0FE0"/>
    <w:pPr>
      <w:adjustRightInd/>
      <w:snapToGrid/>
      <w:spacing w:line="240" w:lineRule="auto"/>
      <w:ind w:firstLine="0"/>
    </w:pPr>
    <w:rPr>
      <w:rFonts w:eastAsia="宋体"/>
      <w:sz w:val="21"/>
      <w:szCs w:val="24"/>
    </w:rPr>
  </w:style>
  <w:style w:type="paragraph" w:customStyle="1" w:styleId="Char0">
    <w:name w:val="Char"/>
    <w:basedOn w:val="a"/>
    <w:autoRedefine/>
    <w:rsid w:val="0065207C"/>
    <w:pPr>
      <w:widowControl/>
      <w:adjustRightInd/>
      <w:snapToGrid/>
      <w:spacing w:after="160" w:line="240" w:lineRule="exact"/>
      <w:ind w:firstLine="0"/>
      <w:jc w:val="left"/>
    </w:pPr>
    <w:rPr>
      <w:rFonts w:ascii="宋体" w:eastAsia="宋体" w:hAnsi="宋体"/>
      <w:kern w:val="0"/>
      <w:sz w:val="24"/>
      <w:lang w:eastAsia="en-US"/>
    </w:rPr>
  </w:style>
  <w:style w:type="paragraph" w:customStyle="1" w:styleId="CharCharCharChar">
    <w:name w:val="Char Char Char Char"/>
    <w:basedOn w:val="a"/>
    <w:autoRedefine/>
    <w:rsid w:val="00312905"/>
    <w:pPr>
      <w:widowControl/>
      <w:adjustRightInd/>
      <w:snapToGrid/>
      <w:spacing w:after="160" w:line="240" w:lineRule="exact"/>
      <w:ind w:firstLine="0"/>
      <w:jc w:val="left"/>
    </w:pPr>
    <w:rPr>
      <w:rFonts w:ascii="宋体" w:eastAsia="宋体" w:hAnsi="宋体"/>
      <w:kern w:val="0"/>
      <w:sz w:val="24"/>
      <w:lang w:eastAsia="en-US"/>
    </w:rPr>
  </w:style>
  <w:style w:type="paragraph" w:customStyle="1" w:styleId="CharCharCharCharCharCharCharCharCharCharCharCharChar1Char">
    <w:name w:val="Char Char Char Char Char Char Char Char Char Char Char Char Char1 Char"/>
    <w:basedOn w:val="a"/>
    <w:rsid w:val="006D4C72"/>
    <w:pPr>
      <w:adjustRightInd/>
      <w:snapToGrid/>
      <w:spacing w:line="240" w:lineRule="auto"/>
      <w:ind w:firstLine="0"/>
    </w:pPr>
    <w:rPr>
      <w:rFonts w:ascii="宋体" w:eastAsia="宋体" w:hAnsi="宋体" w:cs="Courier New"/>
      <w:sz w:val="32"/>
      <w:szCs w:val="32"/>
    </w:rPr>
  </w:style>
  <w:style w:type="paragraph" w:styleId="2">
    <w:name w:val="Body Text Indent 2"/>
    <w:basedOn w:val="a"/>
    <w:rsid w:val="00C804BF"/>
    <w:pPr>
      <w:spacing w:after="120" w:line="480" w:lineRule="auto"/>
      <w:ind w:leftChars="200" w:left="420"/>
    </w:pPr>
  </w:style>
  <w:style w:type="paragraph" w:styleId="a5">
    <w:name w:val="header"/>
    <w:basedOn w:val="a"/>
    <w:link w:val="Char1"/>
    <w:uiPriority w:val="99"/>
    <w:qFormat/>
    <w:rsid w:val="00C85D4F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C85D4F"/>
    <w:rPr>
      <w:rFonts w:eastAsia="仿宋_GB2312"/>
      <w:kern w:val="2"/>
      <w:sz w:val="18"/>
      <w:szCs w:val="18"/>
    </w:rPr>
  </w:style>
  <w:style w:type="paragraph" w:styleId="a6">
    <w:name w:val="footer"/>
    <w:basedOn w:val="a"/>
    <w:link w:val="Char2"/>
    <w:uiPriority w:val="99"/>
    <w:qFormat/>
    <w:rsid w:val="00C85D4F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C85D4F"/>
    <w:rPr>
      <w:rFonts w:eastAsia="仿宋_GB2312"/>
      <w:kern w:val="2"/>
      <w:sz w:val="18"/>
      <w:szCs w:val="18"/>
    </w:rPr>
  </w:style>
  <w:style w:type="table" w:styleId="a7">
    <w:name w:val="Table Grid"/>
    <w:basedOn w:val="a1"/>
    <w:rsid w:val="00002CD9"/>
    <w:pPr>
      <w:widowControl w:val="0"/>
      <w:adjustRightInd w:val="0"/>
      <w:snapToGrid w:val="0"/>
      <w:spacing w:line="300" w:lineRule="auto"/>
      <w:ind w:firstLine="618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rsid w:val="00DD63DC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rsid w:val="00DD63DC"/>
    <w:rPr>
      <w:color w:val="0000FF"/>
      <w:u w:val="single"/>
    </w:rPr>
  </w:style>
  <w:style w:type="numbering" w:customStyle="1" w:styleId="1">
    <w:name w:val="无列表1"/>
    <w:next w:val="a2"/>
    <w:uiPriority w:val="99"/>
    <w:semiHidden/>
    <w:unhideWhenUsed/>
    <w:rsid w:val="00903765"/>
  </w:style>
  <w:style w:type="character" w:customStyle="1" w:styleId="Char">
    <w:name w:val="批注框文本 Char"/>
    <w:link w:val="a4"/>
    <w:uiPriority w:val="99"/>
    <w:qFormat/>
    <w:rsid w:val="00903765"/>
    <w:rPr>
      <w:rFonts w:eastAsia="仿宋_GB2312"/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rsid w:val="00903765"/>
    <w:pPr>
      <w:widowControl/>
      <w:adjustRightInd/>
      <w:snapToGrid/>
      <w:spacing w:line="240" w:lineRule="auto"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11">
    <w:name w:val="网格型1"/>
    <w:basedOn w:val="a1"/>
    <w:next w:val="a7"/>
    <w:uiPriority w:val="59"/>
    <w:qFormat/>
    <w:rsid w:val="00903765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0">
    <w:name w:val="无列表2"/>
    <w:next w:val="a2"/>
    <w:uiPriority w:val="99"/>
    <w:semiHidden/>
    <w:unhideWhenUsed/>
    <w:rsid w:val="00D1781B"/>
  </w:style>
  <w:style w:type="paragraph" w:styleId="aa">
    <w:name w:val="List Paragraph"/>
    <w:basedOn w:val="a"/>
    <w:uiPriority w:val="99"/>
    <w:qFormat/>
    <w:rsid w:val="00D1781B"/>
    <w:pPr>
      <w:adjustRightInd/>
      <w:snapToGrid/>
      <w:spacing w:line="240" w:lineRule="auto"/>
      <w:ind w:firstLineChars="200" w:firstLine="420"/>
    </w:pPr>
    <w:rPr>
      <w:rFonts w:ascii="Calibri" w:eastAsia="宋体" w:hAnsi="Calibri"/>
      <w:sz w:val="21"/>
      <w:szCs w:val="22"/>
    </w:rPr>
  </w:style>
  <w:style w:type="paragraph" w:styleId="ab">
    <w:name w:val="Subtitle"/>
    <w:basedOn w:val="a"/>
    <w:next w:val="a"/>
    <w:link w:val="Char3"/>
    <w:uiPriority w:val="99"/>
    <w:qFormat/>
    <w:rsid w:val="00D1781B"/>
    <w:pPr>
      <w:adjustRightInd/>
      <w:snapToGrid/>
      <w:spacing w:before="240" w:after="60" w:line="312" w:lineRule="auto"/>
      <w:ind w:firstLine="0"/>
      <w:jc w:val="center"/>
      <w:outlineLvl w:val="1"/>
    </w:pPr>
    <w:rPr>
      <w:rFonts w:ascii="Cambria" w:eastAsia="宋体" w:hAnsi="Cambria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b"/>
    <w:uiPriority w:val="99"/>
    <w:rsid w:val="00D1781B"/>
    <w:rPr>
      <w:rFonts w:ascii="Cambria" w:hAnsi="Cambria"/>
      <w:b/>
      <w:bCs/>
      <w:kern w:val="28"/>
      <w:sz w:val="32"/>
      <w:szCs w:val="32"/>
    </w:rPr>
  </w:style>
  <w:style w:type="character" w:styleId="ac">
    <w:name w:val="page number"/>
    <w:basedOn w:val="a0"/>
    <w:uiPriority w:val="99"/>
    <w:rsid w:val="00D1781B"/>
    <w:rPr>
      <w:rFonts w:cs="Times New Roman"/>
    </w:rPr>
  </w:style>
  <w:style w:type="paragraph" w:customStyle="1" w:styleId="char4">
    <w:name w:val="char"/>
    <w:basedOn w:val="a"/>
    <w:uiPriority w:val="99"/>
    <w:rsid w:val="00D1781B"/>
    <w:pPr>
      <w:widowControl/>
      <w:adjustRightInd/>
      <w:snapToGrid/>
      <w:spacing w:after="160" w:line="240" w:lineRule="exact"/>
      <w:ind w:firstLine="0"/>
      <w:jc w:val="left"/>
    </w:pPr>
    <w:rPr>
      <w:rFonts w:eastAsia="宋体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27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7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ll%20Users\&#26700;&#38754;\&#20844;&#25991;&#27169;&#26495;\&#23616;&#21457;&#25991;&#31295;&#32440;&#26684;&#24335;&#3492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2933AF-C62D-4F40-8425-8978F6971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局发文稿纸格式表.dot</Template>
  <TotalTime>0</TotalTime>
  <Pages>9</Pages>
  <Words>699</Words>
  <Characters>3988</Characters>
  <Application>Microsoft Office Word</Application>
  <DocSecurity>0</DocSecurity>
  <Lines>33</Lines>
  <Paragraphs>9</Paragraphs>
  <ScaleCrop>false</ScaleCrop>
  <Company>zyj</Company>
  <LinksUpToDate>false</LinksUpToDate>
  <CharactersWithSpaces>4678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</dc:creator>
  <cp:lastModifiedBy>微软用户</cp:lastModifiedBy>
  <cp:revision>2</cp:revision>
  <cp:lastPrinted>2016-12-30T02:17:00Z</cp:lastPrinted>
  <dcterms:created xsi:type="dcterms:W3CDTF">2017-01-03T08:38:00Z</dcterms:created>
  <dcterms:modified xsi:type="dcterms:W3CDTF">2017-01-03T08:38:00Z</dcterms:modified>
</cp:coreProperties>
</file>