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14C1" w:rsidRDefault="00A814C1" w:rsidP="00A814C1">
      <w:pPr>
        <w:adjustRightInd/>
        <w:snapToGrid/>
        <w:spacing w:line="240" w:lineRule="auto"/>
        <w:ind w:firstLine="0"/>
        <w:rPr>
          <w:rFonts w:ascii="黑体" w:eastAsia="黑体" w:hAnsi="黑体"/>
          <w:sz w:val="32"/>
          <w:szCs w:val="32"/>
        </w:rPr>
      </w:pPr>
      <w:r w:rsidRPr="00FC2335">
        <w:rPr>
          <w:rFonts w:ascii="黑体" w:eastAsia="黑体" w:hAnsi="黑体" w:hint="eastAsia"/>
          <w:sz w:val="32"/>
          <w:szCs w:val="32"/>
        </w:rPr>
        <w:t>附件2</w:t>
      </w:r>
    </w:p>
    <w:p w:rsidR="00FC2335" w:rsidRPr="00FC2335" w:rsidRDefault="00FC2335" w:rsidP="00A814C1">
      <w:pPr>
        <w:adjustRightInd/>
        <w:snapToGrid/>
        <w:spacing w:line="240" w:lineRule="auto"/>
        <w:ind w:firstLine="0"/>
        <w:rPr>
          <w:rFonts w:ascii="黑体" w:eastAsia="黑体" w:hAnsi="黑体"/>
          <w:sz w:val="32"/>
          <w:szCs w:val="32"/>
        </w:rPr>
      </w:pPr>
    </w:p>
    <w:p w:rsidR="00154952" w:rsidRPr="00154952" w:rsidRDefault="00154952" w:rsidP="00154952">
      <w:pPr>
        <w:widowControl/>
        <w:adjustRightInd/>
        <w:snapToGrid/>
        <w:spacing w:line="560" w:lineRule="exact"/>
        <w:ind w:firstLine="0"/>
        <w:jc w:val="center"/>
        <w:rPr>
          <w:rFonts w:ascii="方正小标宋简体" w:eastAsia="方正小标宋简体" w:hAnsi="宋体" w:cs="宋体"/>
          <w:kern w:val="0"/>
          <w:sz w:val="44"/>
          <w:szCs w:val="44"/>
        </w:rPr>
      </w:pPr>
      <w:r w:rsidRPr="00154952">
        <w:rPr>
          <w:rFonts w:ascii="方正小标宋简体" w:eastAsia="方正小标宋简体" w:hAnsi="宋体" w:cs="宋体" w:hint="eastAsia"/>
          <w:kern w:val="0"/>
          <w:sz w:val="44"/>
          <w:szCs w:val="44"/>
        </w:rPr>
        <w:t>地市级以上地区创建全国基层中医药工作</w:t>
      </w:r>
    </w:p>
    <w:p w:rsidR="00154952" w:rsidRPr="00154952" w:rsidRDefault="00154952" w:rsidP="00154952">
      <w:pPr>
        <w:widowControl/>
        <w:adjustRightInd/>
        <w:snapToGrid/>
        <w:spacing w:line="560" w:lineRule="exact"/>
        <w:ind w:firstLine="0"/>
        <w:jc w:val="center"/>
        <w:rPr>
          <w:rFonts w:ascii="方正小标宋简体" w:eastAsia="方正小标宋简体" w:hAnsi="宋体" w:cs="宋体"/>
          <w:kern w:val="0"/>
          <w:sz w:val="44"/>
          <w:szCs w:val="44"/>
        </w:rPr>
      </w:pPr>
      <w:r w:rsidRPr="00154952">
        <w:rPr>
          <w:rFonts w:ascii="方正小标宋简体" w:eastAsia="方正小标宋简体" w:hAnsi="宋体" w:cs="宋体" w:hint="eastAsia"/>
          <w:kern w:val="0"/>
          <w:sz w:val="44"/>
          <w:szCs w:val="44"/>
        </w:rPr>
        <w:t>先进单位申报材料目录</w:t>
      </w:r>
    </w:p>
    <w:p w:rsidR="00154952" w:rsidRPr="00154952" w:rsidRDefault="00154952" w:rsidP="00154952">
      <w:pPr>
        <w:widowControl/>
        <w:adjustRightInd/>
        <w:snapToGrid/>
        <w:spacing w:line="600" w:lineRule="exact"/>
        <w:ind w:firstLine="600"/>
        <w:jc w:val="left"/>
        <w:rPr>
          <w:rFonts w:ascii="仿宋_GB2312" w:hAnsi="仿宋" w:cs="宋体"/>
          <w:kern w:val="0"/>
          <w:sz w:val="32"/>
          <w:szCs w:val="30"/>
        </w:rPr>
      </w:pPr>
    </w:p>
    <w:p w:rsidR="00154952" w:rsidRPr="00154952" w:rsidRDefault="00154952" w:rsidP="00154952">
      <w:pPr>
        <w:widowControl/>
        <w:adjustRightInd/>
        <w:snapToGrid/>
        <w:spacing w:line="600" w:lineRule="exact"/>
        <w:ind w:firstLine="600"/>
        <w:jc w:val="left"/>
        <w:rPr>
          <w:rFonts w:ascii="仿宋_GB2312" w:hAnsi="仿宋" w:cs="宋体"/>
          <w:kern w:val="0"/>
          <w:sz w:val="32"/>
          <w:szCs w:val="30"/>
        </w:rPr>
      </w:pPr>
      <w:r w:rsidRPr="00154952">
        <w:rPr>
          <w:rFonts w:ascii="仿宋_GB2312" w:hAnsi="仿宋" w:cs="宋体" w:hint="eastAsia"/>
          <w:kern w:val="0"/>
          <w:sz w:val="32"/>
          <w:szCs w:val="30"/>
        </w:rPr>
        <w:t>一、省级中医药管理部门申报文件</w:t>
      </w:r>
    </w:p>
    <w:p w:rsidR="00154952" w:rsidRPr="00154952" w:rsidRDefault="00154952" w:rsidP="00154952">
      <w:pPr>
        <w:widowControl/>
        <w:adjustRightInd/>
        <w:snapToGrid/>
        <w:spacing w:line="600" w:lineRule="exact"/>
        <w:ind w:firstLine="600"/>
        <w:jc w:val="left"/>
        <w:rPr>
          <w:rFonts w:ascii="仿宋_GB2312" w:hAnsi="仿宋" w:cs="宋体"/>
          <w:kern w:val="0"/>
          <w:sz w:val="32"/>
          <w:szCs w:val="30"/>
        </w:rPr>
      </w:pPr>
      <w:r w:rsidRPr="00154952">
        <w:rPr>
          <w:rFonts w:ascii="仿宋_GB2312" w:hAnsi="仿宋" w:cs="宋体" w:hint="eastAsia"/>
          <w:kern w:val="0"/>
          <w:sz w:val="32"/>
          <w:szCs w:val="30"/>
        </w:rPr>
        <w:t>二、《地市级以上地区创建全国基层中医药工作先进单位申请表》</w:t>
      </w:r>
    </w:p>
    <w:p w:rsidR="00154952" w:rsidRPr="00154952" w:rsidRDefault="00154952" w:rsidP="00154952">
      <w:pPr>
        <w:widowControl/>
        <w:adjustRightInd/>
        <w:snapToGrid/>
        <w:spacing w:line="600" w:lineRule="exact"/>
        <w:ind w:firstLine="600"/>
        <w:jc w:val="left"/>
        <w:rPr>
          <w:rFonts w:ascii="仿宋_GB2312" w:hAnsi="仿宋" w:cs="宋体"/>
          <w:kern w:val="0"/>
          <w:sz w:val="32"/>
          <w:szCs w:val="30"/>
        </w:rPr>
      </w:pPr>
      <w:r w:rsidRPr="00154952">
        <w:rPr>
          <w:rFonts w:ascii="仿宋_GB2312" w:hAnsi="仿宋" w:cs="宋体" w:hint="eastAsia"/>
          <w:kern w:val="0"/>
          <w:sz w:val="32"/>
          <w:szCs w:val="30"/>
        </w:rPr>
        <w:t>三、申报地区先进单位建设工作汇报</w:t>
      </w:r>
    </w:p>
    <w:p w:rsidR="00154952" w:rsidRPr="00154952" w:rsidRDefault="00154952" w:rsidP="00154952">
      <w:pPr>
        <w:widowControl/>
        <w:adjustRightInd/>
        <w:snapToGrid/>
        <w:spacing w:line="600" w:lineRule="exact"/>
        <w:ind w:firstLine="600"/>
        <w:jc w:val="left"/>
        <w:rPr>
          <w:rFonts w:ascii="仿宋_GB2312" w:hAnsi="仿宋" w:cs="宋体"/>
          <w:kern w:val="0"/>
          <w:sz w:val="32"/>
          <w:szCs w:val="30"/>
        </w:rPr>
      </w:pPr>
      <w:r w:rsidRPr="00154952">
        <w:rPr>
          <w:rFonts w:ascii="仿宋_GB2312" w:hAnsi="仿宋" w:cs="宋体" w:hint="eastAsia"/>
          <w:kern w:val="0"/>
          <w:sz w:val="32"/>
          <w:szCs w:val="30"/>
        </w:rPr>
        <w:t>四、申报地区对2016年前已获得先进单位荣誉称号县（市、区）的复核报告</w:t>
      </w:r>
    </w:p>
    <w:p w:rsidR="00154952" w:rsidRPr="00154952" w:rsidRDefault="00154952" w:rsidP="00154952">
      <w:pPr>
        <w:widowControl/>
        <w:adjustRightInd/>
        <w:snapToGrid/>
        <w:spacing w:line="600" w:lineRule="exact"/>
        <w:ind w:firstLine="600"/>
        <w:jc w:val="left"/>
        <w:rPr>
          <w:rFonts w:ascii="仿宋_GB2312" w:hAnsi="仿宋" w:cs="宋体"/>
          <w:kern w:val="0"/>
          <w:sz w:val="32"/>
          <w:szCs w:val="30"/>
        </w:rPr>
      </w:pPr>
      <w:r w:rsidRPr="00154952">
        <w:rPr>
          <w:rFonts w:ascii="仿宋_GB2312" w:hAnsi="仿宋" w:cs="宋体" w:hint="eastAsia"/>
          <w:kern w:val="0"/>
          <w:sz w:val="32"/>
          <w:szCs w:val="30"/>
        </w:rPr>
        <w:t>五、申报地区未获得先进单位荣誉称号县（市、区）的基层中医药工作情况报告</w:t>
      </w:r>
    </w:p>
    <w:p w:rsidR="00154952" w:rsidRPr="00154952" w:rsidRDefault="00154952" w:rsidP="00154952">
      <w:pPr>
        <w:widowControl/>
        <w:adjustRightInd/>
        <w:snapToGrid/>
        <w:spacing w:line="600" w:lineRule="exact"/>
        <w:ind w:firstLine="600"/>
        <w:jc w:val="left"/>
        <w:rPr>
          <w:rFonts w:ascii="仿宋_GB2312" w:hAnsi="仿宋" w:cs="宋体"/>
          <w:kern w:val="0"/>
          <w:sz w:val="32"/>
          <w:szCs w:val="30"/>
        </w:rPr>
      </w:pPr>
      <w:r w:rsidRPr="00154952">
        <w:rPr>
          <w:rFonts w:ascii="仿宋_GB2312" w:hAnsi="仿宋" w:cs="宋体" w:hint="eastAsia"/>
          <w:kern w:val="0"/>
          <w:sz w:val="32"/>
          <w:szCs w:val="30"/>
        </w:rPr>
        <w:t>六、申报地区编制部门或政府批准设立独立中医药管理机构或内设机构的文件</w:t>
      </w:r>
    </w:p>
    <w:p w:rsidR="00154952" w:rsidRPr="00154952" w:rsidRDefault="00154952" w:rsidP="00154952">
      <w:pPr>
        <w:widowControl/>
        <w:adjustRightInd/>
        <w:snapToGrid/>
        <w:spacing w:line="600" w:lineRule="exact"/>
        <w:ind w:firstLine="600"/>
        <w:jc w:val="left"/>
        <w:rPr>
          <w:rFonts w:ascii="仿宋_GB2312" w:hAnsi="仿宋" w:cs="宋体"/>
          <w:kern w:val="0"/>
          <w:sz w:val="32"/>
          <w:szCs w:val="30"/>
        </w:rPr>
      </w:pPr>
      <w:r w:rsidRPr="00154952">
        <w:rPr>
          <w:rFonts w:ascii="仿宋_GB2312" w:hAnsi="仿宋" w:cs="宋体" w:hint="eastAsia"/>
          <w:kern w:val="0"/>
          <w:sz w:val="32"/>
          <w:szCs w:val="30"/>
        </w:rPr>
        <w:t>七、申报地区今后加强基层中医药工作的</w:t>
      </w:r>
      <w:r w:rsidRPr="00154952">
        <w:rPr>
          <w:rFonts w:ascii="仿宋_GB2312" w:hAnsi="仿宋" w:cs="宋体"/>
          <w:kern w:val="0"/>
          <w:sz w:val="32"/>
          <w:szCs w:val="30"/>
        </w:rPr>
        <w:t>3</w:t>
      </w:r>
      <w:r w:rsidRPr="00154952">
        <w:rPr>
          <w:rFonts w:ascii="仿宋_GB2312" w:hAnsi="仿宋" w:cs="宋体" w:hint="eastAsia"/>
          <w:kern w:val="0"/>
          <w:sz w:val="32"/>
          <w:szCs w:val="30"/>
        </w:rPr>
        <w:t>年工作规划及其实施方案（草案）</w:t>
      </w:r>
    </w:p>
    <w:p w:rsidR="00315B87" w:rsidRPr="00154952" w:rsidRDefault="00315B87" w:rsidP="003278F3">
      <w:pPr>
        <w:spacing w:line="560" w:lineRule="exact"/>
        <w:ind w:firstLine="0"/>
        <w:rPr>
          <w:rFonts w:ascii="仿宋_GB2312" w:hAnsi="华文仿宋"/>
          <w:sz w:val="32"/>
          <w:szCs w:val="32"/>
        </w:rPr>
      </w:pPr>
    </w:p>
    <w:p w:rsidR="00315B87" w:rsidRDefault="00315B87" w:rsidP="003278F3">
      <w:pPr>
        <w:spacing w:line="560" w:lineRule="exact"/>
        <w:ind w:firstLine="0"/>
        <w:rPr>
          <w:rFonts w:ascii="仿宋_GB2312" w:hAnsi="华文仿宋"/>
          <w:sz w:val="32"/>
          <w:szCs w:val="32"/>
        </w:rPr>
      </w:pPr>
    </w:p>
    <w:p w:rsidR="00315B87" w:rsidRDefault="00315B87" w:rsidP="003278F3">
      <w:pPr>
        <w:spacing w:line="560" w:lineRule="exact"/>
        <w:ind w:firstLine="0"/>
        <w:rPr>
          <w:rFonts w:ascii="仿宋_GB2312" w:hAnsi="华文仿宋"/>
          <w:sz w:val="32"/>
          <w:szCs w:val="32"/>
        </w:rPr>
      </w:pPr>
    </w:p>
    <w:p w:rsidR="00315B87" w:rsidRDefault="00315B87" w:rsidP="003278F3">
      <w:pPr>
        <w:spacing w:line="560" w:lineRule="exact"/>
        <w:ind w:firstLine="0"/>
        <w:rPr>
          <w:rFonts w:ascii="仿宋_GB2312" w:hAnsi="华文仿宋"/>
          <w:sz w:val="32"/>
          <w:szCs w:val="32"/>
        </w:rPr>
      </w:pPr>
    </w:p>
    <w:p w:rsidR="00315B87" w:rsidRDefault="00315B87" w:rsidP="00315B87">
      <w:pPr>
        <w:spacing w:line="640" w:lineRule="exact"/>
        <w:ind w:firstLine="0"/>
        <w:rPr>
          <w:rFonts w:ascii="仿宋_GB2312" w:hAnsi="华文仿宋"/>
          <w:sz w:val="32"/>
          <w:szCs w:val="32"/>
        </w:rPr>
      </w:pPr>
    </w:p>
    <w:sectPr w:rsidR="00315B87" w:rsidSect="00E04449">
      <w:headerReference w:type="even" r:id="rId8"/>
      <w:headerReference w:type="default" r:id="rId9"/>
      <w:footerReference w:type="even" r:id="rId10"/>
      <w:footerReference w:type="default" r:id="rId11"/>
      <w:footerReference w:type="first" r:id="rId12"/>
      <w:pgSz w:w="11906" w:h="16838"/>
      <w:pgMar w:top="1701" w:right="1531" w:bottom="1701" w:left="1531" w:header="851" w:footer="964" w:gutter="0"/>
      <w:cols w:space="425"/>
      <w:titlePg/>
      <w:docGrid w:type="linesAndChars" w:linePitch="4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49F4" w:rsidRDefault="005B49F4" w:rsidP="00BE3BC6">
      <w:pPr>
        <w:spacing w:line="240" w:lineRule="auto"/>
      </w:pPr>
      <w:r>
        <w:separator/>
      </w:r>
    </w:p>
  </w:endnote>
  <w:endnote w:type="continuationSeparator" w:id="1">
    <w:p w:rsidR="005B49F4" w:rsidRDefault="005B49F4" w:rsidP="00BE3BC6">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2AFF" w:usb1="C000247B" w:usb2="00000009" w:usb3="00000000" w:csb0="000001FF" w:csb1="00000000"/>
  </w:font>
  <w:font w:name="等线">
    <w:altName w:val="Arial Unicode MS"/>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39B5" w:rsidRPr="009608CB" w:rsidRDefault="005A39B5" w:rsidP="009608CB">
    <w:pPr>
      <w:pStyle w:val="a7"/>
      <w:ind w:firstLineChars="100" w:firstLine="280"/>
      <w:rPr>
        <w:rFonts w:ascii="宋体" w:eastAsia="宋体" w:hAnsi="宋体"/>
        <w:sz w:val="28"/>
        <w:szCs w:val="28"/>
      </w:rPr>
    </w:pPr>
    <w:r>
      <w:rPr>
        <w:rFonts w:ascii="宋体" w:eastAsia="宋体" w:hAnsi="宋体" w:hint="eastAsia"/>
        <w:sz w:val="28"/>
        <w:szCs w:val="28"/>
      </w:rPr>
      <w:t xml:space="preserve">— </w:t>
    </w:r>
    <w:r w:rsidR="00384818" w:rsidRPr="009608CB">
      <w:rPr>
        <w:rFonts w:ascii="宋体" w:eastAsia="宋体" w:hAnsi="宋体"/>
        <w:sz w:val="28"/>
        <w:szCs w:val="28"/>
      </w:rPr>
      <w:fldChar w:fldCharType="begin"/>
    </w:r>
    <w:r w:rsidRPr="009608CB">
      <w:rPr>
        <w:rFonts w:ascii="宋体" w:eastAsia="宋体" w:hAnsi="宋体"/>
        <w:sz w:val="28"/>
        <w:szCs w:val="28"/>
      </w:rPr>
      <w:instrText xml:space="preserve"> PAGE   \* MERGEFORMAT </w:instrText>
    </w:r>
    <w:r w:rsidR="00384818" w:rsidRPr="009608CB">
      <w:rPr>
        <w:rFonts w:ascii="宋体" w:eastAsia="宋体" w:hAnsi="宋体"/>
        <w:sz w:val="28"/>
        <w:szCs w:val="28"/>
      </w:rPr>
      <w:fldChar w:fldCharType="separate"/>
    </w:r>
    <w:r w:rsidR="00DE35D1" w:rsidRPr="00DE35D1">
      <w:rPr>
        <w:rFonts w:ascii="宋体" w:eastAsia="宋体" w:hAnsi="宋体"/>
        <w:noProof/>
        <w:sz w:val="28"/>
        <w:szCs w:val="28"/>
        <w:lang w:val="zh-CN"/>
      </w:rPr>
      <w:t>2</w:t>
    </w:r>
    <w:r w:rsidR="00384818" w:rsidRPr="009608CB">
      <w:rPr>
        <w:rFonts w:ascii="宋体" w:eastAsia="宋体" w:hAnsi="宋体"/>
        <w:sz w:val="28"/>
        <w:szCs w:val="28"/>
      </w:rPr>
      <w:fldChar w:fldCharType="end"/>
    </w:r>
    <w:r>
      <w:rPr>
        <w:rFonts w:ascii="宋体" w:eastAsia="宋体" w:hAnsi="宋体" w:hint="eastAsia"/>
        <w:sz w:val="28"/>
        <w:szCs w:val="28"/>
      </w:rPr>
      <w:t xml:space="preserve"> —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39B5" w:rsidRPr="009608CB" w:rsidRDefault="005A39B5" w:rsidP="00106763">
    <w:pPr>
      <w:pStyle w:val="a7"/>
      <w:tabs>
        <w:tab w:val="left" w:pos="8505"/>
        <w:tab w:val="left" w:pos="8647"/>
      </w:tabs>
      <w:wordWrap w:val="0"/>
      <w:ind w:firstLine="0"/>
      <w:jc w:val="right"/>
      <w:rPr>
        <w:rFonts w:ascii="宋体" w:eastAsia="宋体" w:hAnsi="宋体"/>
        <w:sz w:val="28"/>
        <w:szCs w:val="28"/>
      </w:rPr>
    </w:pPr>
    <w:r>
      <w:rPr>
        <w:rFonts w:ascii="宋体" w:eastAsia="宋体" w:hAnsi="宋体" w:hint="eastAsia"/>
        <w:sz w:val="28"/>
        <w:szCs w:val="28"/>
      </w:rPr>
      <w:t xml:space="preserve">— </w:t>
    </w:r>
    <w:r w:rsidR="00384818" w:rsidRPr="009608CB">
      <w:rPr>
        <w:rFonts w:ascii="宋体" w:eastAsia="宋体" w:hAnsi="宋体"/>
        <w:sz w:val="28"/>
        <w:szCs w:val="28"/>
      </w:rPr>
      <w:fldChar w:fldCharType="begin"/>
    </w:r>
    <w:r w:rsidRPr="009608CB">
      <w:rPr>
        <w:rFonts w:ascii="宋体" w:eastAsia="宋体" w:hAnsi="宋体"/>
        <w:sz w:val="28"/>
        <w:szCs w:val="28"/>
      </w:rPr>
      <w:instrText xml:space="preserve"> PAGE   \* MERGEFORMAT </w:instrText>
    </w:r>
    <w:r w:rsidR="00384818" w:rsidRPr="009608CB">
      <w:rPr>
        <w:rFonts w:ascii="宋体" w:eastAsia="宋体" w:hAnsi="宋体"/>
        <w:sz w:val="28"/>
        <w:szCs w:val="28"/>
      </w:rPr>
      <w:fldChar w:fldCharType="separate"/>
    </w:r>
    <w:r w:rsidR="00DE35D1" w:rsidRPr="00DE35D1">
      <w:rPr>
        <w:rFonts w:ascii="宋体" w:eastAsia="宋体" w:hAnsi="宋体"/>
        <w:noProof/>
        <w:sz w:val="28"/>
        <w:szCs w:val="28"/>
        <w:lang w:val="zh-CN"/>
      </w:rPr>
      <w:t>3</w:t>
    </w:r>
    <w:r w:rsidR="00384818" w:rsidRPr="009608CB">
      <w:rPr>
        <w:rFonts w:ascii="宋体" w:eastAsia="宋体" w:hAnsi="宋体"/>
        <w:sz w:val="28"/>
        <w:szCs w:val="28"/>
      </w:rPr>
      <w:fldChar w:fldCharType="end"/>
    </w:r>
    <w:r>
      <w:rPr>
        <w:rFonts w:ascii="宋体" w:eastAsia="宋体" w:hAnsi="宋体" w:hint="eastAsia"/>
        <w:sz w:val="28"/>
        <w:szCs w:val="28"/>
      </w:rPr>
      <w:t xml:space="preserve"> —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39B5" w:rsidRPr="00767BD2" w:rsidRDefault="005A39B5" w:rsidP="00117C3C">
    <w:pPr>
      <w:pStyle w:val="a7"/>
      <w:tabs>
        <w:tab w:val="left" w:pos="8505"/>
        <w:tab w:val="left" w:pos="8647"/>
      </w:tabs>
      <w:wordWrap w:val="0"/>
      <w:ind w:firstLineChars="100" w:firstLine="280"/>
      <w:jc w:val="right"/>
      <w:rPr>
        <w:rFonts w:ascii="宋体" w:eastAsia="宋体" w:hAnsi="宋体"/>
        <w:sz w:val="28"/>
        <w:szCs w:val="28"/>
      </w:rPr>
    </w:pPr>
    <w:r>
      <w:rPr>
        <w:rFonts w:ascii="宋体" w:eastAsia="宋体" w:hAnsi="宋体" w:hint="eastAsia"/>
        <w:sz w:val="28"/>
        <w:szCs w:val="28"/>
      </w:rPr>
      <w:t xml:space="preserve">— </w:t>
    </w:r>
    <w:r w:rsidR="00384818" w:rsidRPr="009608CB">
      <w:rPr>
        <w:rFonts w:ascii="宋体" w:eastAsia="宋体" w:hAnsi="宋体"/>
        <w:sz w:val="28"/>
        <w:szCs w:val="28"/>
      </w:rPr>
      <w:fldChar w:fldCharType="begin"/>
    </w:r>
    <w:r w:rsidRPr="009608CB">
      <w:rPr>
        <w:rFonts w:ascii="宋体" w:eastAsia="宋体" w:hAnsi="宋体"/>
        <w:sz w:val="28"/>
        <w:szCs w:val="28"/>
      </w:rPr>
      <w:instrText xml:space="preserve"> PAGE   \* MERGEFORMAT </w:instrText>
    </w:r>
    <w:r w:rsidR="00384818" w:rsidRPr="009608CB">
      <w:rPr>
        <w:rFonts w:ascii="宋体" w:eastAsia="宋体" w:hAnsi="宋体"/>
        <w:sz w:val="28"/>
        <w:szCs w:val="28"/>
      </w:rPr>
      <w:fldChar w:fldCharType="separate"/>
    </w:r>
    <w:r w:rsidR="00DE35D1" w:rsidRPr="00DE35D1">
      <w:rPr>
        <w:rFonts w:ascii="宋体" w:eastAsia="宋体" w:hAnsi="宋体"/>
        <w:noProof/>
        <w:sz w:val="28"/>
        <w:szCs w:val="28"/>
        <w:lang w:val="zh-CN"/>
      </w:rPr>
      <w:t>1</w:t>
    </w:r>
    <w:r w:rsidR="00384818" w:rsidRPr="009608CB">
      <w:rPr>
        <w:rFonts w:ascii="宋体" w:eastAsia="宋体" w:hAnsi="宋体"/>
        <w:sz w:val="28"/>
        <w:szCs w:val="28"/>
      </w:rPr>
      <w:fldChar w:fldCharType="end"/>
    </w:r>
    <w:r>
      <w:rPr>
        <w:rFonts w:ascii="宋体" w:eastAsia="宋体" w:hAnsi="宋体" w:hint="eastAsia"/>
        <w:sz w:val="28"/>
        <w:szCs w:val="28"/>
      </w:rPr>
      <w:t xml:space="preserve"> —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49F4" w:rsidRDefault="005B49F4" w:rsidP="00BE3BC6">
      <w:pPr>
        <w:spacing w:line="240" w:lineRule="auto"/>
      </w:pPr>
      <w:r>
        <w:separator/>
      </w:r>
    </w:p>
  </w:footnote>
  <w:footnote w:type="continuationSeparator" w:id="1">
    <w:p w:rsidR="005B49F4" w:rsidRDefault="005B49F4" w:rsidP="00BE3BC6">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39B5" w:rsidRPr="009608CB" w:rsidRDefault="005A39B5" w:rsidP="009608CB">
    <w:pPr>
      <w:ind w:firstLine="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39B5" w:rsidRPr="00856797" w:rsidRDefault="005A39B5" w:rsidP="00856797">
    <w:pPr>
      <w:ind w:firstLine="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6D1C97"/>
    <w:multiLevelType w:val="hybridMultilevel"/>
    <w:tmpl w:val="9418BFB4"/>
    <w:lvl w:ilvl="0" w:tplc="93080FE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FAD0CD3"/>
    <w:multiLevelType w:val="hybridMultilevel"/>
    <w:tmpl w:val="13249348"/>
    <w:lvl w:ilvl="0" w:tplc="EDF0A74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70841C0"/>
    <w:multiLevelType w:val="multilevel"/>
    <w:tmpl w:val="785CFC22"/>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281F68BD"/>
    <w:multiLevelType w:val="hybridMultilevel"/>
    <w:tmpl w:val="C74AE93A"/>
    <w:lvl w:ilvl="0" w:tplc="BA34F310">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96C3E5E"/>
    <w:multiLevelType w:val="hybridMultilevel"/>
    <w:tmpl w:val="81BEE082"/>
    <w:lvl w:ilvl="0" w:tplc="FE8874CE">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2EB8049B"/>
    <w:multiLevelType w:val="hybridMultilevel"/>
    <w:tmpl w:val="D16C9CE6"/>
    <w:lvl w:ilvl="0" w:tplc="F6420136">
      <w:start w:val="7"/>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nsid w:val="301E3E57"/>
    <w:multiLevelType w:val="hybridMultilevel"/>
    <w:tmpl w:val="8A3C85B2"/>
    <w:lvl w:ilvl="0" w:tplc="FE8874CE">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4DF5719E"/>
    <w:multiLevelType w:val="hybridMultilevel"/>
    <w:tmpl w:val="9DF8A236"/>
    <w:lvl w:ilvl="0" w:tplc="90CC5036">
      <w:start w:val="1"/>
      <w:numFmt w:val="decimal"/>
      <w:lvlText w:val="%1."/>
      <w:lvlJc w:val="left"/>
      <w:pPr>
        <w:tabs>
          <w:tab w:val="num" w:pos="900"/>
        </w:tabs>
        <w:ind w:left="900" w:hanging="360"/>
      </w:pPr>
      <w:rPr>
        <w:rFonts w:hint="default"/>
        <w:color w:val="auto"/>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4E7939D2"/>
    <w:multiLevelType w:val="hybridMultilevel"/>
    <w:tmpl w:val="03A078E6"/>
    <w:lvl w:ilvl="0" w:tplc="2E500946">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9">
    <w:nsid w:val="4EB1127E"/>
    <w:multiLevelType w:val="hybridMultilevel"/>
    <w:tmpl w:val="0A2EF308"/>
    <w:lvl w:ilvl="0" w:tplc="D8B2DFBE">
      <w:start w:val="1"/>
      <w:numFmt w:val="decimal"/>
      <w:lvlText w:val="%1."/>
      <w:lvlJc w:val="left"/>
      <w:pPr>
        <w:tabs>
          <w:tab w:val="num" w:pos="920"/>
        </w:tabs>
        <w:ind w:left="920" w:hanging="360"/>
      </w:pPr>
      <w:rPr>
        <w:rFonts w:hint="default"/>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10">
    <w:nsid w:val="543250FE"/>
    <w:multiLevelType w:val="hybridMultilevel"/>
    <w:tmpl w:val="785CFC22"/>
    <w:lvl w:ilvl="0" w:tplc="BA34F31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5475624A"/>
    <w:multiLevelType w:val="hybridMultilevel"/>
    <w:tmpl w:val="D8305B88"/>
    <w:lvl w:ilvl="0" w:tplc="F224FED4">
      <w:start w:val="1"/>
      <w:numFmt w:val="japaneseCounting"/>
      <w:lvlText w:val="%1、"/>
      <w:lvlJc w:val="left"/>
      <w:pPr>
        <w:ind w:left="1338" w:hanging="720"/>
      </w:pPr>
      <w:rPr>
        <w:rFonts w:hint="default"/>
      </w:rPr>
    </w:lvl>
    <w:lvl w:ilvl="1" w:tplc="04090019" w:tentative="1">
      <w:start w:val="1"/>
      <w:numFmt w:val="lowerLetter"/>
      <w:lvlText w:val="%2)"/>
      <w:lvlJc w:val="left"/>
      <w:pPr>
        <w:ind w:left="1458" w:hanging="420"/>
      </w:pPr>
    </w:lvl>
    <w:lvl w:ilvl="2" w:tplc="0409001B" w:tentative="1">
      <w:start w:val="1"/>
      <w:numFmt w:val="lowerRoman"/>
      <w:lvlText w:val="%3."/>
      <w:lvlJc w:val="right"/>
      <w:pPr>
        <w:ind w:left="1878" w:hanging="420"/>
      </w:pPr>
    </w:lvl>
    <w:lvl w:ilvl="3" w:tplc="0409000F" w:tentative="1">
      <w:start w:val="1"/>
      <w:numFmt w:val="decimal"/>
      <w:lvlText w:val="%4."/>
      <w:lvlJc w:val="left"/>
      <w:pPr>
        <w:ind w:left="2298" w:hanging="420"/>
      </w:pPr>
    </w:lvl>
    <w:lvl w:ilvl="4" w:tplc="04090019" w:tentative="1">
      <w:start w:val="1"/>
      <w:numFmt w:val="lowerLetter"/>
      <w:lvlText w:val="%5)"/>
      <w:lvlJc w:val="left"/>
      <w:pPr>
        <w:ind w:left="2718" w:hanging="420"/>
      </w:pPr>
    </w:lvl>
    <w:lvl w:ilvl="5" w:tplc="0409001B" w:tentative="1">
      <w:start w:val="1"/>
      <w:numFmt w:val="lowerRoman"/>
      <w:lvlText w:val="%6."/>
      <w:lvlJc w:val="right"/>
      <w:pPr>
        <w:ind w:left="3138" w:hanging="420"/>
      </w:pPr>
    </w:lvl>
    <w:lvl w:ilvl="6" w:tplc="0409000F" w:tentative="1">
      <w:start w:val="1"/>
      <w:numFmt w:val="decimal"/>
      <w:lvlText w:val="%7."/>
      <w:lvlJc w:val="left"/>
      <w:pPr>
        <w:ind w:left="3558" w:hanging="420"/>
      </w:pPr>
    </w:lvl>
    <w:lvl w:ilvl="7" w:tplc="04090019" w:tentative="1">
      <w:start w:val="1"/>
      <w:numFmt w:val="lowerLetter"/>
      <w:lvlText w:val="%8)"/>
      <w:lvlJc w:val="left"/>
      <w:pPr>
        <w:ind w:left="3978" w:hanging="420"/>
      </w:pPr>
    </w:lvl>
    <w:lvl w:ilvl="8" w:tplc="0409001B" w:tentative="1">
      <w:start w:val="1"/>
      <w:numFmt w:val="lowerRoman"/>
      <w:lvlText w:val="%9."/>
      <w:lvlJc w:val="right"/>
      <w:pPr>
        <w:ind w:left="4398" w:hanging="420"/>
      </w:pPr>
    </w:lvl>
  </w:abstractNum>
  <w:abstractNum w:abstractNumId="12">
    <w:nsid w:val="56472FFE"/>
    <w:multiLevelType w:val="hybridMultilevel"/>
    <w:tmpl w:val="D7569564"/>
    <w:lvl w:ilvl="0" w:tplc="FE8874CE">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5A635058"/>
    <w:multiLevelType w:val="hybridMultilevel"/>
    <w:tmpl w:val="CD70C8E8"/>
    <w:lvl w:ilvl="0" w:tplc="1BFE1E6A">
      <w:start w:val="5"/>
      <w:numFmt w:val="japaneseCounting"/>
      <w:lvlText w:val="（%1）"/>
      <w:lvlJc w:val="left"/>
      <w:pPr>
        <w:tabs>
          <w:tab w:val="num" w:pos="840"/>
        </w:tabs>
        <w:ind w:left="840" w:hanging="840"/>
      </w:pPr>
      <w:rPr>
        <w:rFonts w:hint="default"/>
        <w:color w:val="FF000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69E66030"/>
    <w:multiLevelType w:val="multilevel"/>
    <w:tmpl w:val="CD70C8E8"/>
    <w:lvl w:ilvl="0">
      <w:start w:val="5"/>
      <w:numFmt w:val="japaneseCounting"/>
      <w:lvlText w:val="（%1）"/>
      <w:lvlJc w:val="left"/>
      <w:pPr>
        <w:tabs>
          <w:tab w:val="num" w:pos="840"/>
        </w:tabs>
        <w:ind w:left="840" w:hanging="840"/>
      </w:pPr>
      <w:rPr>
        <w:rFonts w:hint="default"/>
        <w:color w:val="FF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6F2C4CB9"/>
    <w:multiLevelType w:val="hybridMultilevel"/>
    <w:tmpl w:val="89366E30"/>
    <w:lvl w:ilvl="0" w:tplc="ED64D856">
      <w:start w:val="1"/>
      <w:numFmt w:val="decimal"/>
      <w:lvlText w:val="%1."/>
      <w:lvlJc w:val="left"/>
      <w:pPr>
        <w:tabs>
          <w:tab w:val="num" w:pos="1560"/>
        </w:tabs>
        <w:ind w:left="1560" w:hanging="360"/>
      </w:pPr>
      <w:rPr>
        <w:rFonts w:hint="default"/>
      </w:rPr>
    </w:lvl>
    <w:lvl w:ilvl="1" w:tplc="8DA46808">
      <w:start w:val="1"/>
      <w:numFmt w:val="decimalEnclosedCircle"/>
      <w:lvlText w:val="%2."/>
      <w:lvlJc w:val="left"/>
      <w:pPr>
        <w:tabs>
          <w:tab w:val="num" w:pos="1440"/>
        </w:tabs>
        <w:ind w:left="1440" w:hanging="420"/>
      </w:pPr>
      <w:rPr>
        <w:rFonts w:hint="eastAsia"/>
      </w:r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16">
    <w:nsid w:val="7CFC1B38"/>
    <w:multiLevelType w:val="hybridMultilevel"/>
    <w:tmpl w:val="CF940A78"/>
    <w:lvl w:ilvl="0" w:tplc="BA34F31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7E3511B1"/>
    <w:multiLevelType w:val="hybridMultilevel"/>
    <w:tmpl w:val="E6144BFA"/>
    <w:lvl w:ilvl="0" w:tplc="ED64D856">
      <w:start w:val="1"/>
      <w:numFmt w:val="decimal"/>
      <w:lvlText w:val="%1."/>
      <w:lvlJc w:val="left"/>
      <w:pPr>
        <w:tabs>
          <w:tab w:val="num" w:pos="960"/>
        </w:tabs>
        <w:ind w:left="960" w:hanging="360"/>
      </w:pPr>
      <w:rPr>
        <w:rFonts w:hint="default"/>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num w:numId="1">
    <w:abstractNumId w:val="0"/>
  </w:num>
  <w:num w:numId="2">
    <w:abstractNumId w:val="1"/>
  </w:num>
  <w:num w:numId="3">
    <w:abstractNumId w:val="8"/>
  </w:num>
  <w:num w:numId="4">
    <w:abstractNumId w:val="11"/>
  </w:num>
  <w:num w:numId="5">
    <w:abstractNumId w:val="5"/>
  </w:num>
  <w:num w:numId="6">
    <w:abstractNumId w:val="4"/>
  </w:num>
  <w:num w:numId="7">
    <w:abstractNumId w:val="12"/>
  </w:num>
  <w:num w:numId="8">
    <w:abstractNumId w:val="6"/>
  </w:num>
  <w:num w:numId="9">
    <w:abstractNumId w:val="10"/>
  </w:num>
  <w:num w:numId="10">
    <w:abstractNumId w:val="3"/>
  </w:num>
  <w:num w:numId="11">
    <w:abstractNumId w:val="16"/>
  </w:num>
  <w:num w:numId="12">
    <w:abstractNumId w:val="17"/>
  </w:num>
  <w:num w:numId="13">
    <w:abstractNumId w:val="7"/>
  </w:num>
  <w:num w:numId="14">
    <w:abstractNumId w:val="15"/>
  </w:num>
  <w:num w:numId="15">
    <w:abstractNumId w:val="9"/>
  </w:num>
  <w:num w:numId="16">
    <w:abstractNumId w:val="2"/>
  </w:num>
  <w:num w:numId="17">
    <w:abstractNumId w:val="13"/>
  </w:num>
  <w:num w:numId="18">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stylePaneFormatFilter w:val="3F01"/>
  <w:defaultTabStop w:val="425"/>
  <w:evenAndOddHeaders/>
  <w:drawingGridHorizontalSpacing w:val="150"/>
  <w:drawingGridVerticalSpacing w:val="204"/>
  <w:displayHorizontalDrawingGridEvery w:val="2"/>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A1199F"/>
    <w:rsid w:val="00000DB9"/>
    <w:rsid w:val="00001F01"/>
    <w:rsid w:val="000037BE"/>
    <w:rsid w:val="0000522C"/>
    <w:rsid w:val="00017465"/>
    <w:rsid w:val="0002249D"/>
    <w:rsid w:val="00022960"/>
    <w:rsid w:val="00022FEA"/>
    <w:rsid w:val="000244F8"/>
    <w:rsid w:val="00025886"/>
    <w:rsid w:val="00031B0B"/>
    <w:rsid w:val="00037473"/>
    <w:rsid w:val="000465E0"/>
    <w:rsid w:val="000478C4"/>
    <w:rsid w:val="000505E8"/>
    <w:rsid w:val="00056348"/>
    <w:rsid w:val="000568D7"/>
    <w:rsid w:val="00061B71"/>
    <w:rsid w:val="000623A1"/>
    <w:rsid w:val="0006294A"/>
    <w:rsid w:val="00063770"/>
    <w:rsid w:val="00070098"/>
    <w:rsid w:val="0007220D"/>
    <w:rsid w:val="00075320"/>
    <w:rsid w:val="00077CFB"/>
    <w:rsid w:val="000817F1"/>
    <w:rsid w:val="00082B74"/>
    <w:rsid w:val="00087789"/>
    <w:rsid w:val="00090C03"/>
    <w:rsid w:val="000930FA"/>
    <w:rsid w:val="00093422"/>
    <w:rsid w:val="0009535F"/>
    <w:rsid w:val="000970D5"/>
    <w:rsid w:val="000A6A62"/>
    <w:rsid w:val="000A7D34"/>
    <w:rsid w:val="000B1472"/>
    <w:rsid w:val="000B45BC"/>
    <w:rsid w:val="000B68FB"/>
    <w:rsid w:val="000C3B01"/>
    <w:rsid w:val="000C6FEF"/>
    <w:rsid w:val="000D17F4"/>
    <w:rsid w:val="000D6DA7"/>
    <w:rsid w:val="000E1455"/>
    <w:rsid w:val="000E45D0"/>
    <w:rsid w:val="000F10D0"/>
    <w:rsid w:val="000F16B4"/>
    <w:rsid w:val="000F5388"/>
    <w:rsid w:val="001020A0"/>
    <w:rsid w:val="00104F42"/>
    <w:rsid w:val="00104FA7"/>
    <w:rsid w:val="00105958"/>
    <w:rsid w:val="00106763"/>
    <w:rsid w:val="0011518F"/>
    <w:rsid w:val="00117C3C"/>
    <w:rsid w:val="00123945"/>
    <w:rsid w:val="001301A6"/>
    <w:rsid w:val="00131CE5"/>
    <w:rsid w:val="001348D1"/>
    <w:rsid w:val="00134F1A"/>
    <w:rsid w:val="00135C49"/>
    <w:rsid w:val="00141C55"/>
    <w:rsid w:val="0014371C"/>
    <w:rsid w:val="001459B0"/>
    <w:rsid w:val="00147FB6"/>
    <w:rsid w:val="00151849"/>
    <w:rsid w:val="00151F85"/>
    <w:rsid w:val="00154952"/>
    <w:rsid w:val="00162652"/>
    <w:rsid w:val="00164786"/>
    <w:rsid w:val="00164C0F"/>
    <w:rsid w:val="001703D7"/>
    <w:rsid w:val="001714D4"/>
    <w:rsid w:val="00171704"/>
    <w:rsid w:val="0017205D"/>
    <w:rsid w:val="00174A9A"/>
    <w:rsid w:val="00175D14"/>
    <w:rsid w:val="00182982"/>
    <w:rsid w:val="00183331"/>
    <w:rsid w:val="0018567D"/>
    <w:rsid w:val="0018650A"/>
    <w:rsid w:val="00193DF5"/>
    <w:rsid w:val="001A0EF1"/>
    <w:rsid w:val="001C25A4"/>
    <w:rsid w:val="001C32E3"/>
    <w:rsid w:val="001C6FC8"/>
    <w:rsid w:val="001D3015"/>
    <w:rsid w:val="001D3039"/>
    <w:rsid w:val="001D3949"/>
    <w:rsid w:val="001D40B1"/>
    <w:rsid w:val="001D5A30"/>
    <w:rsid w:val="001D5A35"/>
    <w:rsid w:val="001E1FCB"/>
    <w:rsid w:val="001F1670"/>
    <w:rsid w:val="001F49D1"/>
    <w:rsid w:val="001F49FE"/>
    <w:rsid w:val="001F4B89"/>
    <w:rsid w:val="001F749C"/>
    <w:rsid w:val="002059A4"/>
    <w:rsid w:val="00213876"/>
    <w:rsid w:val="0021553A"/>
    <w:rsid w:val="00215E09"/>
    <w:rsid w:val="002163A7"/>
    <w:rsid w:val="00222920"/>
    <w:rsid w:val="002324E8"/>
    <w:rsid w:val="0023746A"/>
    <w:rsid w:val="00243B29"/>
    <w:rsid w:val="00245A99"/>
    <w:rsid w:val="00252A27"/>
    <w:rsid w:val="002558C9"/>
    <w:rsid w:val="0026376F"/>
    <w:rsid w:val="00266DE4"/>
    <w:rsid w:val="00281FDB"/>
    <w:rsid w:val="00285710"/>
    <w:rsid w:val="002865A7"/>
    <w:rsid w:val="002871F3"/>
    <w:rsid w:val="0029766A"/>
    <w:rsid w:val="002A068A"/>
    <w:rsid w:val="002A06CF"/>
    <w:rsid w:val="002A12D2"/>
    <w:rsid w:val="002A14D2"/>
    <w:rsid w:val="002A723A"/>
    <w:rsid w:val="002B06BA"/>
    <w:rsid w:val="002B0E72"/>
    <w:rsid w:val="002C279E"/>
    <w:rsid w:val="002D05BA"/>
    <w:rsid w:val="002E21F8"/>
    <w:rsid w:val="002E3BA4"/>
    <w:rsid w:val="002E4127"/>
    <w:rsid w:val="002E4681"/>
    <w:rsid w:val="002F100E"/>
    <w:rsid w:val="002F245B"/>
    <w:rsid w:val="002F62ED"/>
    <w:rsid w:val="002F72A5"/>
    <w:rsid w:val="002F7C00"/>
    <w:rsid w:val="003006AC"/>
    <w:rsid w:val="00302836"/>
    <w:rsid w:val="0031048E"/>
    <w:rsid w:val="0031358D"/>
    <w:rsid w:val="00315B87"/>
    <w:rsid w:val="00322A25"/>
    <w:rsid w:val="00323E8B"/>
    <w:rsid w:val="0032431A"/>
    <w:rsid w:val="00324858"/>
    <w:rsid w:val="003278F3"/>
    <w:rsid w:val="00330AA0"/>
    <w:rsid w:val="00332F85"/>
    <w:rsid w:val="003435D6"/>
    <w:rsid w:val="00345179"/>
    <w:rsid w:val="00365B22"/>
    <w:rsid w:val="00367F2D"/>
    <w:rsid w:val="003705DE"/>
    <w:rsid w:val="00374188"/>
    <w:rsid w:val="003748B8"/>
    <w:rsid w:val="00384818"/>
    <w:rsid w:val="0038665A"/>
    <w:rsid w:val="003941DA"/>
    <w:rsid w:val="00395ADF"/>
    <w:rsid w:val="00395D11"/>
    <w:rsid w:val="003A190A"/>
    <w:rsid w:val="003A369E"/>
    <w:rsid w:val="003B489F"/>
    <w:rsid w:val="003B4A5D"/>
    <w:rsid w:val="003B5AFA"/>
    <w:rsid w:val="003B798B"/>
    <w:rsid w:val="003C5881"/>
    <w:rsid w:val="003D2EF2"/>
    <w:rsid w:val="003D768A"/>
    <w:rsid w:val="003E233D"/>
    <w:rsid w:val="003E3011"/>
    <w:rsid w:val="003E40E3"/>
    <w:rsid w:val="003E4652"/>
    <w:rsid w:val="003E5244"/>
    <w:rsid w:val="003F0D53"/>
    <w:rsid w:val="003F4530"/>
    <w:rsid w:val="00400E17"/>
    <w:rsid w:val="00405009"/>
    <w:rsid w:val="00406666"/>
    <w:rsid w:val="00407C38"/>
    <w:rsid w:val="00414298"/>
    <w:rsid w:val="004328BB"/>
    <w:rsid w:val="0044241B"/>
    <w:rsid w:val="0044374C"/>
    <w:rsid w:val="00447BCD"/>
    <w:rsid w:val="00452EFA"/>
    <w:rsid w:val="004613FB"/>
    <w:rsid w:val="00461F1C"/>
    <w:rsid w:val="004652B1"/>
    <w:rsid w:val="00466D8C"/>
    <w:rsid w:val="00472040"/>
    <w:rsid w:val="00480B15"/>
    <w:rsid w:val="00483ED2"/>
    <w:rsid w:val="00484C33"/>
    <w:rsid w:val="00486474"/>
    <w:rsid w:val="004905F2"/>
    <w:rsid w:val="004A4E87"/>
    <w:rsid w:val="004A633B"/>
    <w:rsid w:val="004B0F9E"/>
    <w:rsid w:val="004B2090"/>
    <w:rsid w:val="004B3084"/>
    <w:rsid w:val="004B4211"/>
    <w:rsid w:val="004C0FE0"/>
    <w:rsid w:val="004C1AC3"/>
    <w:rsid w:val="004C5832"/>
    <w:rsid w:val="004C767E"/>
    <w:rsid w:val="004C7E1E"/>
    <w:rsid w:val="004D56B0"/>
    <w:rsid w:val="004D5DD5"/>
    <w:rsid w:val="004D7E0B"/>
    <w:rsid w:val="004E0542"/>
    <w:rsid w:val="004E36C9"/>
    <w:rsid w:val="004E72E2"/>
    <w:rsid w:val="004F0AAE"/>
    <w:rsid w:val="004F286C"/>
    <w:rsid w:val="004F639C"/>
    <w:rsid w:val="004F7F55"/>
    <w:rsid w:val="00513567"/>
    <w:rsid w:val="00516B03"/>
    <w:rsid w:val="005265D7"/>
    <w:rsid w:val="005418D8"/>
    <w:rsid w:val="00543E26"/>
    <w:rsid w:val="0054508C"/>
    <w:rsid w:val="005461E8"/>
    <w:rsid w:val="00547D52"/>
    <w:rsid w:val="0055064F"/>
    <w:rsid w:val="005513DE"/>
    <w:rsid w:val="00554D6F"/>
    <w:rsid w:val="0055635E"/>
    <w:rsid w:val="00557399"/>
    <w:rsid w:val="00566169"/>
    <w:rsid w:val="0057776C"/>
    <w:rsid w:val="00582670"/>
    <w:rsid w:val="00583D88"/>
    <w:rsid w:val="00585C2C"/>
    <w:rsid w:val="00587B61"/>
    <w:rsid w:val="0059267E"/>
    <w:rsid w:val="00595A0C"/>
    <w:rsid w:val="005A39B5"/>
    <w:rsid w:val="005A4A5F"/>
    <w:rsid w:val="005A5162"/>
    <w:rsid w:val="005A5791"/>
    <w:rsid w:val="005A648B"/>
    <w:rsid w:val="005B49F4"/>
    <w:rsid w:val="005B59F2"/>
    <w:rsid w:val="005B6A40"/>
    <w:rsid w:val="005C04EB"/>
    <w:rsid w:val="005C1FB2"/>
    <w:rsid w:val="005D0894"/>
    <w:rsid w:val="005D3D9B"/>
    <w:rsid w:val="005E5379"/>
    <w:rsid w:val="005E5A48"/>
    <w:rsid w:val="005E7E0C"/>
    <w:rsid w:val="005F2C1B"/>
    <w:rsid w:val="005F4566"/>
    <w:rsid w:val="005F5BE5"/>
    <w:rsid w:val="005F5C44"/>
    <w:rsid w:val="005F5C71"/>
    <w:rsid w:val="0060230A"/>
    <w:rsid w:val="006069C2"/>
    <w:rsid w:val="00623427"/>
    <w:rsid w:val="00624BC4"/>
    <w:rsid w:val="00636339"/>
    <w:rsid w:val="0064260F"/>
    <w:rsid w:val="00646737"/>
    <w:rsid w:val="00646E59"/>
    <w:rsid w:val="0065207C"/>
    <w:rsid w:val="00657513"/>
    <w:rsid w:val="006613CB"/>
    <w:rsid w:val="006667BF"/>
    <w:rsid w:val="00671C86"/>
    <w:rsid w:val="00672F90"/>
    <w:rsid w:val="00674064"/>
    <w:rsid w:val="00676A92"/>
    <w:rsid w:val="00676C81"/>
    <w:rsid w:val="00677586"/>
    <w:rsid w:val="006846B7"/>
    <w:rsid w:val="006A02A1"/>
    <w:rsid w:val="006B3DD9"/>
    <w:rsid w:val="006C4C0F"/>
    <w:rsid w:val="006D52CA"/>
    <w:rsid w:val="006D60A8"/>
    <w:rsid w:val="006E1604"/>
    <w:rsid w:val="006E5FAC"/>
    <w:rsid w:val="006E7F96"/>
    <w:rsid w:val="006F3A68"/>
    <w:rsid w:val="006F700A"/>
    <w:rsid w:val="00700D94"/>
    <w:rsid w:val="00702CC4"/>
    <w:rsid w:val="00702F76"/>
    <w:rsid w:val="00705127"/>
    <w:rsid w:val="00705E96"/>
    <w:rsid w:val="00706AC4"/>
    <w:rsid w:val="00711F9B"/>
    <w:rsid w:val="00722692"/>
    <w:rsid w:val="00732292"/>
    <w:rsid w:val="00732E8E"/>
    <w:rsid w:val="007373D4"/>
    <w:rsid w:val="00745229"/>
    <w:rsid w:val="00752436"/>
    <w:rsid w:val="0076015E"/>
    <w:rsid w:val="0076226E"/>
    <w:rsid w:val="00763525"/>
    <w:rsid w:val="00765411"/>
    <w:rsid w:val="00767BD2"/>
    <w:rsid w:val="007729E8"/>
    <w:rsid w:val="007764E0"/>
    <w:rsid w:val="0078057D"/>
    <w:rsid w:val="0078162D"/>
    <w:rsid w:val="00794141"/>
    <w:rsid w:val="00794B0B"/>
    <w:rsid w:val="00794FF3"/>
    <w:rsid w:val="007A383A"/>
    <w:rsid w:val="007A3F23"/>
    <w:rsid w:val="007B1EFE"/>
    <w:rsid w:val="007B7E94"/>
    <w:rsid w:val="007C0569"/>
    <w:rsid w:val="007C1916"/>
    <w:rsid w:val="007C4B2A"/>
    <w:rsid w:val="007C6AAE"/>
    <w:rsid w:val="007D0182"/>
    <w:rsid w:val="007D057C"/>
    <w:rsid w:val="007D1901"/>
    <w:rsid w:val="007D3958"/>
    <w:rsid w:val="007D6F56"/>
    <w:rsid w:val="007E01CD"/>
    <w:rsid w:val="007F475F"/>
    <w:rsid w:val="00800681"/>
    <w:rsid w:val="00800B1F"/>
    <w:rsid w:val="00805CCA"/>
    <w:rsid w:val="00810442"/>
    <w:rsid w:val="008104B7"/>
    <w:rsid w:val="00824B31"/>
    <w:rsid w:val="0083207F"/>
    <w:rsid w:val="00835AAB"/>
    <w:rsid w:val="0084374B"/>
    <w:rsid w:val="00846844"/>
    <w:rsid w:val="00854225"/>
    <w:rsid w:val="00854CFB"/>
    <w:rsid w:val="00855299"/>
    <w:rsid w:val="00856797"/>
    <w:rsid w:val="00856D60"/>
    <w:rsid w:val="00863528"/>
    <w:rsid w:val="0086482A"/>
    <w:rsid w:val="00864D95"/>
    <w:rsid w:val="00865C20"/>
    <w:rsid w:val="00871DD0"/>
    <w:rsid w:val="00872697"/>
    <w:rsid w:val="00874854"/>
    <w:rsid w:val="00877440"/>
    <w:rsid w:val="0088345C"/>
    <w:rsid w:val="00891CE4"/>
    <w:rsid w:val="008933AA"/>
    <w:rsid w:val="008A05BF"/>
    <w:rsid w:val="008A0F24"/>
    <w:rsid w:val="008A0FB7"/>
    <w:rsid w:val="008A1B84"/>
    <w:rsid w:val="008B2DCB"/>
    <w:rsid w:val="008B55D5"/>
    <w:rsid w:val="008B7AB8"/>
    <w:rsid w:val="008C07E4"/>
    <w:rsid w:val="008C2AB7"/>
    <w:rsid w:val="008C2FA4"/>
    <w:rsid w:val="008C7AFA"/>
    <w:rsid w:val="008D0304"/>
    <w:rsid w:val="008D2475"/>
    <w:rsid w:val="008E4F53"/>
    <w:rsid w:val="008F0BC5"/>
    <w:rsid w:val="008F3388"/>
    <w:rsid w:val="008F3DED"/>
    <w:rsid w:val="008F4EB8"/>
    <w:rsid w:val="0090104E"/>
    <w:rsid w:val="0090276D"/>
    <w:rsid w:val="0091013F"/>
    <w:rsid w:val="00923772"/>
    <w:rsid w:val="00931CD4"/>
    <w:rsid w:val="00935679"/>
    <w:rsid w:val="00935856"/>
    <w:rsid w:val="00935AE4"/>
    <w:rsid w:val="009370D6"/>
    <w:rsid w:val="009416E9"/>
    <w:rsid w:val="00942685"/>
    <w:rsid w:val="009527BE"/>
    <w:rsid w:val="009557BB"/>
    <w:rsid w:val="00957E0F"/>
    <w:rsid w:val="009608CB"/>
    <w:rsid w:val="00970FD1"/>
    <w:rsid w:val="00972FEE"/>
    <w:rsid w:val="0097546A"/>
    <w:rsid w:val="0098037E"/>
    <w:rsid w:val="00981152"/>
    <w:rsid w:val="00981DC7"/>
    <w:rsid w:val="00991247"/>
    <w:rsid w:val="00991DAC"/>
    <w:rsid w:val="00992974"/>
    <w:rsid w:val="00992C7B"/>
    <w:rsid w:val="0099468C"/>
    <w:rsid w:val="00994757"/>
    <w:rsid w:val="00996FA0"/>
    <w:rsid w:val="009A1F27"/>
    <w:rsid w:val="009A44B6"/>
    <w:rsid w:val="009A6716"/>
    <w:rsid w:val="009B2B61"/>
    <w:rsid w:val="009B314B"/>
    <w:rsid w:val="009C162A"/>
    <w:rsid w:val="009C32F8"/>
    <w:rsid w:val="009C4FAE"/>
    <w:rsid w:val="009C6C00"/>
    <w:rsid w:val="009D1666"/>
    <w:rsid w:val="009E491E"/>
    <w:rsid w:val="009E576A"/>
    <w:rsid w:val="009E61DC"/>
    <w:rsid w:val="009F0743"/>
    <w:rsid w:val="009F3D3A"/>
    <w:rsid w:val="009F781F"/>
    <w:rsid w:val="00A04D4A"/>
    <w:rsid w:val="00A103C8"/>
    <w:rsid w:val="00A10C3D"/>
    <w:rsid w:val="00A1199F"/>
    <w:rsid w:val="00A129F7"/>
    <w:rsid w:val="00A15D51"/>
    <w:rsid w:val="00A21A99"/>
    <w:rsid w:val="00A21FB5"/>
    <w:rsid w:val="00A27B02"/>
    <w:rsid w:val="00A30B87"/>
    <w:rsid w:val="00A31512"/>
    <w:rsid w:val="00A40CEC"/>
    <w:rsid w:val="00A44CFC"/>
    <w:rsid w:val="00A507FB"/>
    <w:rsid w:val="00A54AF2"/>
    <w:rsid w:val="00A54C47"/>
    <w:rsid w:val="00A5661E"/>
    <w:rsid w:val="00A634DB"/>
    <w:rsid w:val="00A65387"/>
    <w:rsid w:val="00A65D97"/>
    <w:rsid w:val="00A67160"/>
    <w:rsid w:val="00A72251"/>
    <w:rsid w:val="00A72434"/>
    <w:rsid w:val="00A72674"/>
    <w:rsid w:val="00A814C1"/>
    <w:rsid w:val="00A83308"/>
    <w:rsid w:val="00A83314"/>
    <w:rsid w:val="00A8649C"/>
    <w:rsid w:val="00A8714C"/>
    <w:rsid w:val="00A90256"/>
    <w:rsid w:val="00A906C1"/>
    <w:rsid w:val="00A92470"/>
    <w:rsid w:val="00AA2BC9"/>
    <w:rsid w:val="00AA2C58"/>
    <w:rsid w:val="00AA761F"/>
    <w:rsid w:val="00AB5B66"/>
    <w:rsid w:val="00AB66D2"/>
    <w:rsid w:val="00AC050E"/>
    <w:rsid w:val="00AC0866"/>
    <w:rsid w:val="00AC2D6D"/>
    <w:rsid w:val="00AD0774"/>
    <w:rsid w:val="00AD2384"/>
    <w:rsid w:val="00AD3960"/>
    <w:rsid w:val="00AD478D"/>
    <w:rsid w:val="00AD5636"/>
    <w:rsid w:val="00AE132A"/>
    <w:rsid w:val="00AE1EE3"/>
    <w:rsid w:val="00AF2B41"/>
    <w:rsid w:val="00AF694A"/>
    <w:rsid w:val="00AF7F50"/>
    <w:rsid w:val="00B028E4"/>
    <w:rsid w:val="00B03972"/>
    <w:rsid w:val="00B06F4D"/>
    <w:rsid w:val="00B071DD"/>
    <w:rsid w:val="00B10F2F"/>
    <w:rsid w:val="00B1504D"/>
    <w:rsid w:val="00B166C8"/>
    <w:rsid w:val="00B22781"/>
    <w:rsid w:val="00B34B03"/>
    <w:rsid w:val="00B506E8"/>
    <w:rsid w:val="00B53820"/>
    <w:rsid w:val="00B62E33"/>
    <w:rsid w:val="00B63B9D"/>
    <w:rsid w:val="00B64C46"/>
    <w:rsid w:val="00B67638"/>
    <w:rsid w:val="00B67E1F"/>
    <w:rsid w:val="00B7037C"/>
    <w:rsid w:val="00B724E6"/>
    <w:rsid w:val="00B76934"/>
    <w:rsid w:val="00B925EC"/>
    <w:rsid w:val="00B95287"/>
    <w:rsid w:val="00BA1D4A"/>
    <w:rsid w:val="00BA25FC"/>
    <w:rsid w:val="00BA2E10"/>
    <w:rsid w:val="00BA5323"/>
    <w:rsid w:val="00BB038F"/>
    <w:rsid w:val="00BB575C"/>
    <w:rsid w:val="00BB6E2A"/>
    <w:rsid w:val="00BC2A9D"/>
    <w:rsid w:val="00BC705C"/>
    <w:rsid w:val="00BD06CB"/>
    <w:rsid w:val="00BD7DBF"/>
    <w:rsid w:val="00BE28D7"/>
    <w:rsid w:val="00BE3BC6"/>
    <w:rsid w:val="00BE3CD2"/>
    <w:rsid w:val="00BE73DA"/>
    <w:rsid w:val="00BF32E5"/>
    <w:rsid w:val="00C000F5"/>
    <w:rsid w:val="00C00A94"/>
    <w:rsid w:val="00C02E68"/>
    <w:rsid w:val="00C02F23"/>
    <w:rsid w:val="00C04A0D"/>
    <w:rsid w:val="00C13EEC"/>
    <w:rsid w:val="00C2019E"/>
    <w:rsid w:val="00C21852"/>
    <w:rsid w:val="00C2248B"/>
    <w:rsid w:val="00C23AB9"/>
    <w:rsid w:val="00C241D8"/>
    <w:rsid w:val="00C26EAE"/>
    <w:rsid w:val="00C2776C"/>
    <w:rsid w:val="00C30535"/>
    <w:rsid w:val="00C3445D"/>
    <w:rsid w:val="00C36886"/>
    <w:rsid w:val="00C3716C"/>
    <w:rsid w:val="00C42AD1"/>
    <w:rsid w:val="00C45BF0"/>
    <w:rsid w:val="00C50906"/>
    <w:rsid w:val="00C55ABF"/>
    <w:rsid w:val="00C57836"/>
    <w:rsid w:val="00C610F4"/>
    <w:rsid w:val="00C62335"/>
    <w:rsid w:val="00C72849"/>
    <w:rsid w:val="00C72F65"/>
    <w:rsid w:val="00C72FB3"/>
    <w:rsid w:val="00C76CC0"/>
    <w:rsid w:val="00C82BCD"/>
    <w:rsid w:val="00C9169A"/>
    <w:rsid w:val="00CA20DD"/>
    <w:rsid w:val="00CA5973"/>
    <w:rsid w:val="00CA5FE6"/>
    <w:rsid w:val="00CB49F6"/>
    <w:rsid w:val="00CC19F4"/>
    <w:rsid w:val="00CC1E7A"/>
    <w:rsid w:val="00CD09F2"/>
    <w:rsid w:val="00CD237B"/>
    <w:rsid w:val="00CD33B7"/>
    <w:rsid w:val="00CD4C66"/>
    <w:rsid w:val="00CD6A47"/>
    <w:rsid w:val="00CD7741"/>
    <w:rsid w:val="00CE1184"/>
    <w:rsid w:val="00CE18F6"/>
    <w:rsid w:val="00CE29DF"/>
    <w:rsid w:val="00CE5C43"/>
    <w:rsid w:val="00CF05DA"/>
    <w:rsid w:val="00D07D56"/>
    <w:rsid w:val="00D1369D"/>
    <w:rsid w:val="00D13E84"/>
    <w:rsid w:val="00D216FC"/>
    <w:rsid w:val="00D25C67"/>
    <w:rsid w:val="00D31A87"/>
    <w:rsid w:val="00D3236D"/>
    <w:rsid w:val="00D32DE2"/>
    <w:rsid w:val="00D47FD8"/>
    <w:rsid w:val="00D5508A"/>
    <w:rsid w:val="00D604CD"/>
    <w:rsid w:val="00D6578D"/>
    <w:rsid w:val="00D659DA"/>
    <w:rsid w:val="00D66DD4"/>
    <w:rsid w:val="00D70ECB"/>
    <w:rsid w:val="00D72AD7"/>
    <w:rsid w:val="00D830CB"/>
    <w:rsid w:val="00D85951"/>
    <w:rsid w:val="00D87362"/>
    <w:rsid w:val="00D903FB"/>
    <w:rsid w:val="00D93AD8"/>
    <w:rsid w:val="00D94F3F"/>
    <w:rsid w:val="00DA16A3"/>
    <w:rsid w:val="00DA5D48"/>
    <w:rsid w:val="00DB148F"/>
    <w:rsid w:val="00DC1791"/>
    <w:rsid w:val="00DC4FCB"/>
    <w:rsid w:val="00DC5C15"/>
    <w:rsid w:val="00DD2D8B"/>
    <w:rsid w:val="00DD650A"/>
    <w:rsid w:val="00DD7955"/>
    <w:rsid w:val="00DE0054"/>
    <w:rsid w:val="00DE187A"/>
    <w:rsid w:val="00DE35D1"/>
    <w:rsid w:val="00DE43CC"/>
    <w:rsid w:val="00DE62A6"/>
    <w:rsid w:val="00DE6527"/>
    <w:rsid w:val="00DF7F2F"/>
    <w:rsid w:val="00E04449"/>
    <w:rsid w:val="00E04F9E"/>
    <w:rsid w:val="00E0579C"/>
    <w:rsid w:val="00E1204A"/>
    <w:rsid w:val="00E14924"/>
    <w:rsid w:val="00E22E1A"/>
    <w:rsid w:val="00E252CB"/>
    <w:rsid w:val="00E351F3"/>
    <w:rsid w:val="00E3786D"/>
    <w:rsid w:val="00E40F10"/>
    <w:rsid w:val="00E41CBF"/>
    <w:rsid w:val="00E5124B"/>
    <w:rsid w:val="00E56F22"/>
    <w:rsid w:val="00E6430E"/>
    <w:rsid w:val="00E74353"/>
    <w:rsid w:val="00E75367"/>
    <w:rsid w:val="00E762D6"/>
    <w:rsid w:val="00E8005B"/>
    <w:rsid w:val="00E81590"/>
    <w:rsid w:val="00E95A46"/>
    <w:rsid w:val="00E96694"/>
    <w:rsid w:val="00E9716B"/>
    <w:rsid w:val="00EA05C3"/>
    <w:rsid w:val="00EA4027"/>
    <w:rsid w:val="00EB2823"/>
    <w:rsid w:val="00EB4FD9"/>
    <w:rsid w:val="00EB7532"/>
    <w:rsid w:val="00EC2585"/>
    <w:rsid w:val="00EC76CA"/>
    <w:rsid w:val="00EC7992"/>
    <w:rsid w:val="00ED7D0E"/>
    <w:rsid w:val="00EE0D83"/>
    <w:rsid w:val="00EE2C60"/>
    <w:rsid w:val="00EE4E04"/>
    <w:rsid w:val="00EF219E"/>
    <w:rsid w:val="00F0461F"/>
    <w:rsid w:val="00F12BCD"/>
    <w:rsid w:val="00F143F2"/>
    <w:rsid w:val="00F16A9D"/>
    <w:rsid w:val="00F16BEF"/>
    <w:rsid w:val="00F204CD"/>
    <w:rsid w:val="00F274F8"/>
    <w:rsid w:val="00F30E99"/>
    <w:rsid w:val="00F3509F"/>
    <w:rsid w:val="00F37000"/>
    <w:rsid w:val="00F37C6F"/>
    <w:rsid w:val="00F437E7"/>
    <w:rsid w:val="00F44B76"/>
    <w:rsid w:val="00F4531D"/>
    <w:rsid w:val="00F503CB"/>
    <w:rsid w:val="00F523F4"/>
    <w:rsid w:val="00F54311"/>
    <w:rsid w:val="00F55426"/>
    <w:rsid w:val="00F56EE7"/>
    <w:rsid w:val="00F57F31"/>
    <w:rsid w:val="00F63E51"/>
    <w:rsid w:val="00F6721F"/>
    <w:rsid w:val="00F7489D"/>
    <w:rsid w:val="00F757AE"/>
    <w:rsid w:val="00F76C9C"/>
    <w:rsid w:val="00F77A62"/>
    <w:rsid w:val="00F82B6B"/>
    <w:rsid w:val="00F86938"/>
    <w:rsid w:val="00F879B0"/>
    <w:rsid w:val="00F90268"/>
    <w:rsid w:val="00F9093F"/>
    <w:rsid w:val="00F94943"/>
    <w:rsid w:val="00F9633B"/>
    <w:rsid w:val="00FA21E6"/>
    <w:rsid w:val="00FA3D34"/>
    <w:rsid w:val="00FB08FA"/>
    <w:rsid w:val="00FB0AD1"/>
    <w:rsid w:val="00FB0FCB"/>
    <w:rsid w:val="00FB27D3"/>
    <w:rsid w:val="00FC07F8"/>
    <w:rsid w:val="00FC2335"/>
    <w:rsid w:val="00FC26FA"/>
    <w:rsid w:val="00FC373C"/>
    <w:rsid w:val="00FC7A46"/>
    <w:rsid w:val="00FC7E5A"/>
    <w:rsid w:val="00FD356F"/>
    <w:rsid w:val="00FD5328"/>
    <w:rsid w:val="00FD69EB"/>
    <w:rsid w:val="00FE1A30"/>
    <w:rsid w:val="00FE2298"/>
    <w:rsid w:val="00FE63AD"/>
    <w:rsid w:val="00FE796C"/>
    <w:rsid w:val="00FF44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B1472"/>
    <w:pPr>
      <w:widowControl w:val="0"/>
      <w:adjustRightInd w:val="0"/>
      <w:snapToGrid w:val="0"/>
      <w:spacing w:line="300" w:lineRule="auto"/>
      <w:ind w:firstLine="618"/>
      <w:jc w:val="both"/>
    </w:pPr>
    <w:rPr>
      <w:rFonts w:eastAsia="仿宋_GB2312"/>
      <w:kern w:val="2"/>
      <w:sz w:val="30"/>
    </w:rPr>
  </w:style>
  <w:style w:type="paragraph" w:styleId="3">
    <w:name w:val="heading 3"/>
    <w:basedOn w:val="a"/>
    <w:next w:val="a"/>
    <w:link w:val="3Char"/>
    <w:autoRedefine/>
    <w:uiPriority w:val="99"/>
    <w:qFormat/>
    <w:rsid w:val="000B1472"/>
    <w:pPr>
      <w:keepNext/>
      <w:keepLines/>
      <w:adjustRightInd/>
      <w:snapToGrid/>
      <w:spacing w:before="120"/>
      <w:ind w:firstLineChars="150" w:firstLine="150"/>
      <w:outlineLvl w:val="2"/>
    </w:pPr>
    <w:rPr>
      <w:rFonts w:eastAsia="宋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B67E1F"/>
    <w:pPr>
      <w:spacing w:line="560" w:lineRule="exact"/>
      <w:ind w:firstLineChars="200" w:firstLine="560"/>
    </w:pPr>
    <w:rPr>
      <w:rFonts w:ascii="仿宋_GB2312" w:hAnsi="华文仿宋"/>
      <w:sz w:val="28"/>
      <w:szCs w:val="32"/>
    </w:rPr>
  </w:style>
  <w:style w:type="paragraph" w:styleId="a4">
    <w:name w:val="Balloon Text"/>
    <w:basedOn w:val="a"/>
    <w:link w:val="Char1"/>
    <w:rsid w:val="00F9633B"/>
    <w:rPr>
      <w:sz w:val="18"/>
      <w:szCs w:val="18"/>
    </w:rPr>
  </w:style>
  <w:style w:type="paragraph" w:customStyle="1" w:styleId="CharCharCharCharCharCharChar">
    <w:name w:val="Char Char Char Char Char Char Char"/>
    <w:basedOn w:val="a"/>
    <w:rsid w:val="004C0FE0"/>
    <w:pPr>
      <w:adjustRightInd/>
      <w:snapToGrid/>
      <w:spacing w:line="240" w:lineRule="auto"/>
      <w:ind w:firstLine="0"/>
    </w:pPr>
    <w:rPr>
      <w:rFonts w:eastAsia="宋体"/>
      <w:sz w:val="21"/>
      <w:szCs w:val="24"/>
    </w:rPr>
  </w:style>
  <w:style w:type="paragraph" w:customStyle="1" w:styleId="Char">
    <w:name w:val="Char"/>
    <w:basedOn w:val="a"/>
    <w:autoRedefine/>
    <w:rsid w:val="0065207C"/>
    <w:pPr>
      <w:widowControl/>
      <w:adjustRightInd/>
      <w:snapToGrid/>
      <w:spacing w:after="160" w:line="240" w:lineRule="exact"/>
      <w:ind w:firstLine="0"/>
      <w:jc w:val="left"/>
    </w:pPr>
    <w:rPr>
      <w:rFonts w:ascii="宋体" w:eastAsia="宋体" w:hAnsi="宋体"/>
      <w:kern w:val="0"/>
      <w:sz w:val="24"/>
      <w:lang w:eastAsia="en-US"/>
    </w:rPr>
  </w:style>
  <w:style w:type="character" w:styleId="a5">
    <w:name w:val="Hyperlink"/>
    <w:basedOn w:val="a0"/>
    <w:uiPriority w:val="99"/>
    <w:rsid w:val="00585C2C"/>
    <w:rPr>
      <w:color w:val="0000FF"/>
      <w:u w:val="single"/>
    </w:rPr>
  </w:style>
  <w:style w:type="paragraph" w:styleId="a6">
    <w:name w:val="header"/>
    <w:basedOn w:val="a"/>
    <w:link w:val="Char0"/>
    <w:rsid w:val="00BE3BC6"/>
    <w:pPr>
      <w:pBdr>
        <w:bottom w:val="single" w:sz="6" w:space="1" w:color="auto"/>
      </w:pBdr>
      <w:tabs>
        <w:tab w:val="center" w:pos="4153"/>
        <w:tab w:val="right" w:pos="8306"/>
      </w:tabs>
      <w:spacing w:line="240" w:lineRule="auto"/>
      <w:jc w:val="center"/>
    </w:pPr>
    <w:rPr>
      <w:sz w:val="18"/>
      <w:szCs w:val="18"/>
    </w:rPr>
  </w:style>
  <w:style w:type="character" w:customStyle="1" w:styleId="Char0">
    <w:name w:val="页眉 Char"/>
    <w:basedOn w:val="a0"/>
    <w:link w:val="a6"/>
    <w:rsid w:val="00BE3BC6"/>
    <w:rPr>
      <w:rFonts w:eastAsia="仿宋_GB2312"/>
      <w:kern w:val="2"/>
      <w:sz w:val="18"/>
      <w:szCs w:val="18"/>
    </w:rPr>
  </w:style>
  <w:style w:type="paragraph" w:styleId="a7">
    <w:name w:val="footer"/>
    <w:basedOn w:val="a"/>
    <w:link w:val="Char2"/>
    <w:rsid w:val="00BE3BC6"/>
    <w:pPr>
      <w:tabs>
        <w:tab w:val="center" w:pos="4153"/>
        <w:tab w:val="right" w:pos="8306"/>
      </w:tabs>
      <w:spacing w:line="240" w:lineRule="auto"/>
      <w:jc w:val="left"/>
    </w:pPr>
    <w:rPr>
      <w:sz w:val="18"/>
      <w:szCs w:val="18"/>
    </w:rPr>
  </w:style>
  <w:style w:type="character" w:customStyle="1" w:styleId="Char2">
    <w:name w:val="页脚 Char"/>
    <w:basedOn w:val="a0"/>
    <w:link w:val="a7"/>
    <w:rsid w:val="00BE3BC6"/>
    <w:rPr>
      <w:rFonts w:eastAsia="仿宋_GB2312"/>
      <w:kern w:val="2"/>
      <w:sz w:val="18"/>
      <w:szCs w:val="18"/>
    </w:rPr>
  </w:style>
  <w:style w:type="character" w:customStyle="1" w:styleId="style21">
    <w:name w:val="style21"/>
    <w:basedOn w:val="a0"/>
    <w:rsid w:val="00F204CD"/>
    <w:rPr>
      <w:b/>
      <w:bCs/>
      <w:sz w:val="21"/>
      <w:szCs w:val="21"/>
    </w:rPr>
  </w:style>
  <w:style w:type="table" w:styleId="a8">
    <w:name w:val="Table Grid"/>
    <w:basedOn w:val="a1"/>
    <w:rsid w:val="00F63E51"/>
    <w:pPr>
      <w:widowControl w:val="0"/>
      <w:adjustRightInd w:val="0"/>
      <w:snapToGrid w:val="0"/>
      <w:spacing w:line="300" w:lineRule="auto"/>
      <w:ind w:firstLine="618"/>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22"/>
    <w:qFormat/>
    <w:rsid w:val="00374188"/>
    <w:rPr>
      <w:b/>
      <w:bCs/>
    </w:rPr>
  </w:style>
  <w:style w:type="paragraph" w:customStyle="1" w:styleId="Default">
    <w:name w:val="Default"/>
    <w:rsid w:val="003B489F"/>
    <w:pPr>
      <w:widowControl w:val="0"/>
      <w:autoSpaceDE w:val="0"/>
      <w:autoSpaceDN w:val="0"/>
      <w:adjustRightInd w:val="0"/>
    </w:pPr>
    <w:rPr>
      <w:rFonts w:ascii="宋体" w:hAnsi="Calibri" w:cs="宋体"/>
      <w:color w:val="000000"/>
      <w:sz w:val="24"/>
      <w:szCs w:val="24"/>
    </w:rPr>
  </w:style>
  <w:style w:type="paragraph" w:styleId="aa">
    <w:name w:val="Normal (Web)"/>
    <w:basedOn w:val="a"/>
    <w:unhideWhenUsed/>
    <w:rsid w:val="004652B1"/>
    <w:pPr>
      <w:widowControl/>
      <w:adjustRightInd/>
      <w:snapToGrid/>
      <w:spacing w:before="100" w:beforeAutospacing="1" w:after="100" w:afterAutospacing="1" w:line="240" w:lineRule="auto"/>
      <w:ind w:firstLine="0"/>
      <w:jc w:val="left"/>
    </w:pPr>
    <w:rPr>
      <w:rFonts w:ascii="宋体" w:eastAsia="宋体" w:hAnsi="宋体" w:cs="宋体"/>
      <w:kern w:val="0"/>
      <w:sz w:val="24"/>
      <w:szCs w:val="24"/>
    </w:rPr>
  </w:style>
  <w:style w:type="numbering" w:customStyle="1" w:styleId="1">
    <w:name w:val="无列表1"/>
    <w:next w:val="a2"/>
    <w:uiPriority w:val="99"/>
    <w:semiHidden/>
    <w:unhideWhenUsed/>
    <w:rsid w:val="00A814C1"/>
  </w:style>
  <w:style w:type="paragraph" w:styleId="ab">
    <w:name w:val="List Paragraph"/>
    <w:basedOn w:val="a"/>
    <w:uiPriority w:val="34"/>
    <w:qFormat/>
    <w:rsid w:val="00A814C1"/>
    <w:pPr>
      <w:adjustRightInd/>
      <w:snapToGrid/>
      <w:spacing w:line="240" w:lineRule="auto"/>
      <w:ind w:firstLineChars="200" w:firstLine="420"/>
    </w:pPr>
    <w:rPr>
      <w:rFonts w:ascii="等线" w:eastAsia="等线" w:hAnsi="等线"/>
      <w:sz w:val="21"/>
      <w:szCs w:val="22"/>
    </w:rPr>
  </w:style>
  <w:style w:type="character" w:customStyle="1" w:styleId="Char10">
    <w:name w:val="页眉 Char1"/>
    <w:basedOn w:val="a0"/>
    <w:uiPriority w:val="99"/>
    <w:rsid w:val="00A814C1"/>
    <w:rPr>
      <w:sz w:val="18"/>
      <w:szCs w:val="18"/>
    </w:rPr>
  </w:style>
  <w:style w:type="character" w:customStyle="1" w:styleId="Char11">
    <w:name w:val="页脚 Char1"/>
    <w:basedOn w:val="a0"/>
    <w:uiPriority w:val="99"/>
    <w:rsid w:val="00A814C1"/>
    <w:rPr>
      <w:sz w:val="18"/>
      <w:szCs w:val="18"/>
    </w:rPr>
  </w:style>
  <w:style w:type="character" w:customStyle="1" w:styleId="Char1">
    <w:name w:val="批注框文本 Char1"/>
    <w:basedOn w:val="a0"/>
    <w:link w:val="a4"/>
    <w:rsid w:val="00A814C1"/>
    <w:rPr>
      <w:rFonts w:eastAsia="仿宋_GB2312"/>
      <w:kern w:val="2"/>
      <w:sz w:val="18"/>
      <w:szCs w:val="18"/>
    </w:rPr>
  </w:style>
  <w:style w:type="character" w:customStyle="1" w:styleId="30">
    <w:name w:val="标题 3 字符"/>
    <w:basedOn w:val="a0"/>
    <w:uiPriority w:val="9"/>
    <w:semiHidden/>
    <w:rsid w:val="00A814C1"/>
    <w:rPr>
      <w:b/>
      <w:bCs/>
      <w:sz w:val="32"/>
      <w:szCs w:val="32"/>
    </w:rPr>
  </w:style>
  <w:style w:type="paragraph" w:styleId="ac">
    <w:name w:val="Date"/>
    <w:basedOn w:val="a"/>
    <w:next w:val="a"/>
    <w:link w:val="Char3"/>
    <w:rsid w:val="00A814C1"/>
    <w:pPr>
      <w:adjustRightInd/>
      <w:snapToGrid/>
      <w:spacing w:line="240" w:lineRule="auto"/>
      <w:ind w:leftChars="2500" w:left="100" w:firstLine="0"/>
    </w:pPr>
    <w:rPr>
      <w:rFonts w:eastAsia="宋体"/>
      <w:sz w:val="21"/>
      <w:szCs w:val="24"/>
    </w:rPr>
  </w:style>
  <w:style w:type="character" w:customStyle="1" w:styleId="Char3">
    <w:name w:val="日期 Char"/>
    <w:basedOn w:val="a0"/>
    <w:link w:val="ac"/>
    <w:rsid w:val="00A814C1"/>
    <w:rPr>
      <w:kern w:val="2"/>
      <w:sz w:val="21"/>
      <w:szCs w:val="24"/>
    </w:rPr>
  </w:style>
  <w:style w:type="paragraph" w:customStyle="1" w:styleId="p0">
    <w:name w:val="p0"/>
    <w:basedOn w:val="a"/>
    <w:rsid w:val="00A814C1"/>
    <w:pPr>
      <w:widowControl/>
      <w:adjustRightInd/>
      <w:snapToGrid/>
      <w:spacing w:line="240" w:lineRule="auto"/>
      <w:ind w:firstLine="0"/>
    </w:pPr>
    <w:rPr>
      <w:rFonts w:eastAsia="宋体"/>
      <w:kern w:val="0"/>
      <w:sz w:val="21"/>
      <w:szCs w:val="21"/>
    </w:rPr>
  </w:style>
  <w:style w:type="table" w:customStyle="1" w:styleId="10">
    <w:name w:val="网格型1"/>
    <w:basedOn w:val="a1"/>
    <w:next w:val="a8"/>
    <w:rsid w:val="00A814C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annotation reference"/>
    <w:basedOn w:val="a0"/>
    <w:rsid w:val="00A814C1"/>
    <w:rPr>
      <w:sz w:val="21"/>
      <w:szCs w:val="21"/>
    </w:rPr>
  </w:style>
  <w:style w:type="paragraph" w:styleId="ae">
    <w:name w:val="annotation text"/>
    <w:basedOn w:val="a"/>
    <w:link w:val="Char4"/>
    <w:rsid w:val="00A814C1"/>
    <w:pPr>
      <w:adjustRightInd/>
      <w:snapToGrid/>
      <w:spacing w:line="240" w:lineRule="auto"/>
      <w:ind w:firstLine="0"/>
      <w:jc w:val="left"/>
    </w:pPr>
    <w:rPr>
      <w:rFonts w:eastAsia="宋体"/>
      <w:sz w:val="21"/>
      <w:szCs w:val="24"/>
    </w:rPr>
  </w:style>
  <w:style w:type="character" w:customStyle="1" w:styleId="Char4">
    <w:name w:val="批注文字 Char"/>
    <w:basedOn w:val="a0"/>
    <w:link w:val="ae"/>
    <w:rsid w:val="00A814C1"/>
    <w:rPr>
      <w:kern w:val="2"/>
      <w:sz w:val="21"/>
      <w:szCs w:val="24"/>
    </w:rPr>
  </w:style>
  <w:style w:type="character" w:customStyle="1" w:styleId="af">
    <w:name w:val="批注文字 字符"/>
    <w:basedOn w:val="a0"/>
    <w:uiPriority w:val="99"/>
    <w:semiHidden/>
    <w:rsid w:val="00A814C1"/>
  </w:style>
  <w:style w:type="paragraph" w:styleId="af0">
    <w:name w:val="annotation subject"/>
    <w:basedOn w:val="ae"/>
    <w:next w:val="ae"/>
    <w:link w:val="Char5"/>
    <w:rsid w:val="00A814C1"/>
    <w:rPr>
      <w:b/>
      <w:bCs/>
    </w:rPr>
  </w:style>
  <w:style w:type="character" w:customStyle="1" w:styleId="Char5">
    <w:name w:val="批注主题 Char"/>
    <w:basedOn w:val="Char4"/>
    <w:link w:val="af0"/>
    <w:rsid w:val="00A814C1"/>
    <w:rPr>
      <w:b/>
      <w:bCs/>
    </w:rPr>
  </w:style>
  <w:style w:type="character" w:customStyle="1" w:styleId="af1">
    <w:name w:val="批注主题 字符"/>
    <w:basedOn w:val="af"/>
    <w:uiPriority w:val="99"/>
    <w:semiHidden/>
    <w:rsid w:val="00A814C1"/>
    <w:rPr>
      <w:b/>
      <w:bCs/>
    </w:rPr>
  </w:style>
  <w:style w:type="character" w:customStyle="1" w:styleId="Char6">
    <w:name w:val="批注框文本 Char"/>
    <w:basedOn w:val="a0"/>
    <w:rsid w:val="00A814C1"/>
    <w:rPr>
      <w:kern w:val="2"/>
      <w:sz w:val="18"/>
      <w:szCs w:val="18"/>
    </w:rPr>
  </w:style>
  <w:style w:type="character" w:customStyle="1" w:styleId="3Char">
    <w:name w:val="标题 3 Char"/>
    <w:basedOn w:val="a0"/>
    <w:link w:val="3"/>
    <w:uiPriority w:val="99"/>
    <w:rsid w:val="00A814C1"/>
    <w:rPr>
      <w:b/>
      <w:bCs/>
      <w:kern w:val="2"/>
      <w:sz w:val="32"/>
      <w:szCs w:val="32"/>
    </w:rPr>
  </w:style>
</w:styles>
</file>

<file path=word/webSettings.xml><?xml version="1.0" encoding="utf-8"?>
<w:webSettings xmlns:r="http://schemas.openxmlformats.org/officeDocument/2006/relationships" xmlns:w="http://schemas.openxmlformats.org/wordprocessingml/2006/main">
  <w:divs>
    <w:div w:id="371346532">
      <w:bodyDiv w:val="1"/>
      <w:marLeft w:val="0"/>
      <w:marRight w:val="0"/>
      <w:marTop w:val="0"/>
      <w:marBottom w:val="0"/>
      <w:divBdr>
        <w:top w:val="none" w:sz="0" w:space="0" w:color="auto"/>
        <w:left w:val="none" w:sz="0" w:space="0" w:color="auto"/>
        <w:bottom w:val="none" w:sz="0" w:space="0" w:color="auto"/>
        <w:right w:val="none" w:sz="0" w:space="0" w:color="auto"/>
      </w:divBdr>
    </w:div>
    <w:div w:id="861551149">
      <w:bodyDiv w:val="1"/>
      <w:marLeft w:val="0"/>
      <w:marRight w:val="0"/>
      <w:marTop w:val="0"/>
      <w:marBottom w:val="0"/>
      <w:divBdr>
        <w:top w:val="none" w:sz="0" w:space="0" w:color="auto"/>
        <w:left w:val="none" w:sz="0" w:space="0" w:color="auto"/>
        <w:bottom w:val="none" w:sz="0" w:space="0" w:color="auto"/>
        <w:right w:val="none" w:sz="0" w:space="0" w:color="auto"/>
      </w:divBdr>
    </w:div>
    <w:div w:id="1362315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ll%20Users\&#26700;&#38754;\&#20844;&#25991;&#27169;&#26495;\&#23616;&#21457;&#25991;&#31295;&#32440;&#26684;&#24335;&#34920;.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23ED1B-188C-49B9-AFD8-FE9B97945F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局发文稿纸格式表.dot</Template>
  <TotalTime>1</TotalTime>
  <Pages>1</Pages>
  <Words>36</Words>
  <Characters>210</Characters>
  <Application>Microsoft Office Word</Application>
  <DocSecurity>0</DocSecurity>
  <Lines>1</Lines>
  <Paragraphs>1</Paragraphs>
  <ScaleCrop>false</ScaleCrop>
  <Company>zyj</Company>
  <LinksUpToDate>false</LinksUpToDate>
  <CharactersWithSpaces>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dc:creator>
  <cp:lastModifiedBy>redwolf557_223</cp:lastModifiedBy>
  <cp:revision>2</cp:revision>
  <cp:lastPrinted>2016-11-24T02:51:00Z</cp:lastPrinted>
  <dcterms:created xsi:type="dcterms:W3CDTF">2016-11-25T01:31:00Z</dcterms:created>
  <dcterms:modified xsi:type="dcterms:W3CDTF">2016-11-25T01:31:00Z</dcterms:modified>
</cp:coreProperties>
</file>